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40DDB" w14:textId="490A667C" w:rsidR="005E1815" w:rsidRPr="005E1815" w:rsidRDefault="00C427CC" w:rsidP="0029108A">
      <w:pPr>
        <w:ind w:right="18"/>
        <w:jc w:val="center"/>
      </w:pPr>
      <w:r>
        <w:rPr>
          <w:noProof/>
        </w:rPr>
        <w:drawing>
          <wp:inline distT="0" distB="0" distL="0" distR="0" wp14:anchorId="2A9FE808" wp14:editId="7DCE69CE">
            <wp:extent cx="3973067" cy="4191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W GN Head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480" cy="4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6167" w14:textId="6883DB67" w:rsidR="005E1815" w:rsidRPr="00C814E7" w:rsidRDefault="006B0D47" w:rsidP="00982D85">
      <w:pPr>
        <w:pStyle w:val="Date"/>
        <w:rPr>
          <w:color w:val="006C31"/>
          <w:sz w:val="72"/>
          <w:szCs w:val="72"/>
        </w:rPr>
      </w:pPr>
      <w:bookmarkStart w:id="0" w:name="_Hlk10050083"/>
      <w:r w:rsidRPr="00C814E7">
        <w:rPr>
          <w:color w:val="006C31"/>
          <w:sz w:val="72"/>
          <w:szCs w:val="72"/>
        </w:rPr>
        <w:t>Take a Swing At Hunger</w:t>
      </w:r>
    </w:p>
    <w:p w14:paraId="1D4973E7" w14:textId="0AC26D4A" w:rsidR="005E1815" w:rsidRPr="00982D85" w:rsidRDefault="006B0D47" w:rsidP="00BC0B50">
      <w:pPr>
        <w:pStyle w:val="Date"/>
        <w:spacing w:after="120"/>
        <w:rPr>
          <w:sz w:val="72"/>
          <w:szCs w:val="72"/>
        </w:rPr>
      </w:pPr>
      <w:r w:rsidRPr="00C814E7">
        <w:rPr>
          <w:color w:val="006C31"/>
          <w:sz w:val="72"/>
          <w:szCs w:val="72"/>
        </w:rPr>
        <w:t>Golf Classic</w:t>
      </w:r>
    </w:p>
    <w:bookmarkEnd w:id="0"/>
    <w:p w14:paraId="3203B02E" w14:textId="44DC2D2A" w:rsidR="0008632C" w:rsidRDefault="00AC47A5" w:rsidP="00AC47A5">
      <w:pPr>
        <w:jc w:val="center"/>
      </w:pPr>
      <w:r>
        <w:rPr>
          <w:noProof/>
        </w:rPr>
        <w:drawing>
          <wp:inline distT="0" distB="0" distL="0" distR="0" wp14:anchorId="4DBD7CD3" wp14:editId="47084C1D">
            <wp:extent cx="4051300" cy="4051300"/>
            <wp:effectExtent l="228600" t="228600" r="234950" b="2349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vent Progra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40513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7F66E3F" w14:textId="77777777" w:rsidR="00F12023" w:rsidRDefault="00982D85" w:rsidP="00E95BFC">
      <w:pPr>
        <w:pStyle w:val="Date"/>
        <w:spacing w:before="360"/>
        <w:contextualSpacing w:val="0"/>
        <w:rPr>
          <w:color w:val="006C31"/>
          <w:sz w:val="56"/>
          <w:szCs w:val="56"/>
        </w:rPr>
      </w:pPr>
      <w:bookmarkStart w:id="1" w:name="_Hlk10098465"/>
      <w:bookmarkStart w:id="2" w:name="_Hlk10144943"/>
      <w:r w:rsidRPr="00C814E7">
        <w:rPr>
          <w:color w:val="006C31"/>
          <w:sz w:val="56"/>
          <w:szCs w:val="56"/>
        </w:rPr>
        <w:t>Sto</w:t>
      </w:r>
      <w:bookmarkEnd w:id="1"/>
      <w:r w:rsidRPr="00C814E7">
        <w:rPr>
          <w:color w:val="006C31"/>
          <w:sz w:val="56"/>
          <w:szCs w:val="56"/>
        </w:rPr>
        <w:t>rm King Golf Club</w:t>
      </w:r>
      <w:bookmarkEnd w:id="2"/>
    </w:p>
    <w:p w14:paraId="7783C1E8" w14:textId="77777777" w:rsidR="0029108A" w:rsidRDefault="00982D85" w:rsidP="003B10B9">
      <w:pPr>
        <w:pStyle w:val="Date"/>
        <w:rPr>
          <w:color w:val="auto"/>
          <w:szCs w:val="44"/>
        </w:rPr>
      </w:pPr>
      <w:r w:rsidRPr="00052C8E">
        <w:rPr>
          <w:color w:val="auto"/>
          <w:szCs w:val="44"/>
        </w:rPr>
        <w:t>18 Ridge Road, Cornwall, New York 12518</w:t>
      </w:r>
    </w:p>
    <w:p w14:paraId="6A97181B" w14:textId="588EC0B5" w:rsidR="004F0734" w:rsidRPr="0029108A" w:rsidRDefault="003E1934" w:rsidP="001929D5">
      <w:pPr>
        <w:pStyle w:val="Date"/>
        <w:spacing w:after="240"/>
        <w:contextualSpacing w:val="0"/>
        <w:rPr>
          <w:color w:val="auto"/>
          <w:szCs w:val="44"/>
        </w:rPr>
      </w:pPr>
      <w:r w:rsidRPr="00C814E7">
        <w:rPr>
          <w:color w:val="006C31"/>
          <w:sz w:val="56"/>
          <w:szCs w:val="56"/>
        </w:rPr>
        <w:lastRenderedPageBreak/>
        <w:t>Meals on Wheels of Newburgh Team</w:t>
      </w:r>
    </w:p>
    <w:p w14:paraId="553C2B6B" w14:textId="4454A868" w:rsidR="003E1934" w:rsidRPr="004F0734" w:rsidRDefault="003E1934" w:rsidP="00480C74">
      <w:pPr>
        <w:pStyle w:val="Date"/>
        <w:spacing w:after="60"/>
        <w:jc w:val="center"/>
        <w:rPr>
          <w:color w:val="006C31"/>
          <w:sz w:val="56"/>
          <w:szCs w:val="56"/>
        </w:rPr>
      </w:pPr>
      <w:r>
        <w:rPr>
          <w:color w:val="000000" w:themeColor="text1"/>
          <w:szCs w:val="44"/>
        </w:rPr>
        <w:t>Staff &amp; Board of Directors</w:t>
      </w:r>
    </w:p>
    <w:p w14:paraId="2A9C5B63" w14:textId="1CF776D8" w:rsidR="003E1934" w:rsidRPr="00F12023" w:rsidRDefault="00F12023" w:rsidP="00F12023">
      <w:pPr>
        <w:pStyle w:val="NormalWeb"/>
        <w:tabs>
          <w:tab w:val="center" w:pos="4435"/>
          <w:tab w:val="left" w:pos="5950"/>
        </w:tabs>
        <w:spacing w:before="240" w:beforeAutospacing="0" w:after="120" w:afterAutospacing="0"/>
        <w:ind w:right="-86"/>
        <w:rPr>
          <w:rFonts w:asciiTheme="minorHAnsi" w:hAnsiTheme="minorHAnsi"/>
          <w:sz w:val="36"/>
          <w:szCs w:val="36"/>
        </w:rPr>
      </w:pPr>
      <w:r>
        <w:rPr>
          <w:rStyle w:val="Strong"/>
          <w:rFonts w:asciiTheme="minorHAnsi" w:hAnsiTheme="minorHAnsi"/>
          <w:sz w:val="36"/>
          <w:szCs w:val="36"/>
        </w:rPr>
        <w:tab/>
      </w:r>
      <w:r w:rsidR="004F0734" w:rsidRPr="00F12023">
        <w:rPr>
          <w:rStyle w:val="Strong"/>
          <w:rFonts w:asciiTheme="minorHAnsi" w:hAnsiTheme="minorHAnsi"/>
          <w:sz w:val="36"/>
          <w:szCs w:val="36"/>
        </w:rPr>
        <w:t>Founder</w:t>
      </w:r>
    </w:p>
    <w:p w14:paraId="4B6AAA59" w14:textId="37AE3BA0" w:rsidR="003E1934" w:rsidRPr="00FE0CDD" w:rsidRDefault="003E1934" w:rsidP="004F0734">
      <w:pPr>
        <w:pStyle w:val="NormalWeb"/>
        <w:spacing w:before="0" w:beforeAutospacing="0" w:after="12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Frederica Warner, 1917-2019</w:t>
      </w:r>
    </w:p>
    <w:p w14:paraId="56160833" w14:textId="77777777" w:rsidR="003E1934" w:rsidRPr="00FE0CDD" w:rsidRDefault="003E1934" w:rsidP="00F12023">
      <w:pPr>
        <w:pStyle w:val="NormalWeb"/>
        <w:spacing w:before="240" w:beforeAutospacing="0" w:after="12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FE0CDD">
        <w:rPr>
          <w:rFonts w:asciiTheme="minorHAnsi" w:hAnsiTheme="minorHAnsi"/>
          <w:b/>
          <w:bCs/>
          <w:sz w:val="36"/>
          <w:szCs w:val="36"/>
        </w:rPr>
        <w:t>Staff</w:t>
      </w:r>
    </w:p>
    <w:p w14:paraId="26456DA3" w14:textId="77777777" w:rsidR="003E1934" w:rsidRPr="00FE0CDD" w:rsidRDefault="003E1934" w:rsidP="003B10B9">
      <w:pPr>
        <w:pStyle w:val="NormalWeb"/>
        <w:spacing w:before="4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Robin Bello, Executive Director</w:t>
      </w:r>
    </w:p>
    <w:p w14:paraId="508BC946" w14:textId="77777777" w:rsidR="003E1934" w:rsidRPr="00FE0CDD" w:rsidRDefault="003E1934" w:rsidP="003B10B9">
      <w:pPr>
        <w:pStyle w:val="NormalWeb"/>
        <w:spacing w:before="4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Mary “Mae” Dorsey, Head Cook</w:t>
      </w:r>
    </w:p>
    <w:p w14:paraId="1DB57213" w14:textId="77777777" w:rsidR="003E1934" w:rsidRPr="00FE0CDD" w:rsidRDefault="003E1934" w:rsidP="003B10B9">
      <w:pPr>
        <w:pStyle w:val="NormalWeb"/>
        <w:spacing w:before="4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Clara Green, Assistant Cook</w:t>
      </w:r>
    </w:p>
    <w:p w14:paraId="54E60F1A" w14:textId="77777777" w:rsidR="003E1934" w:rsidRPr="00FE0CDD" w:rsidRDefault="003E1934" w:rsidP="003B10B9">
      <w:pPr>
        <w:pStyle w:val="NormalWeb"/>
        <w:spacing w:before="4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Diann Burks, Assistant Cook</w:t>
      </w:r>
    </w:p>
    <w:p w14:paraId="18DE4E3C" w14:textId="77777777" w:rsidR="003E1934" w:rsidRPr="00FE0CDD" w:rsidRDefault="003E1934" w:rsidP="003B10B9">
      <w:pPr>
        <w:pStyle w:val="NormalWeb"/>
        <w:spacing w:before="4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Kim Riley, Assistant Cook</w:t>
      </w:r>
    </w:p>
    <w:p w14:paraId="236C1BF4" w14:textId="77777777" w:rsidR="003E1934" w:rsidRPr="00FE0CDD" w:rsidRDefault="003E1934" w:rsidP="003B10B9">
      <w:pPr>
        <w:pStyle w:val="NormalWeb"/>
        <w:spacing w:before="40" w:beforeAutospacing="0" w:after="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Barbara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Wimmer</w:t>
      </w:r>
      <w:proofErr w:type="spellEnd"/>
      <w:r w:rsidRPr="00FE0CDD">
        <w:rPr>
          <w:rFonts w:asciiTheme="minorHAnsi" w:hAnsiTheme="minorHAnsi"/>
          <w:b/>
          <w:bCs/>
          <w:sz w:val="28"/>
          <w:szCs w:val="28"/>
        </w:rPr>
        <w:t>, Assistant Cook</w:t>
      </w:r>
    </w:p>
    <w:p w14:paraId="05793669" w14:textId="77777777" w:rsidR="003E1934" w:rsidRPr="00FE0CDD" w:rsidRDefault="003E1934" w:rsidP="004F0734">
      <w:pPr>
        <w:pStyle w:val="NormalWeb"/>
        <w:spacing w:before="0" w:beforeAutospacing="0" w:after="12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Nancy Hines, Admin Assistant</w:t>
      </w:r>
    </w:p>
    <w:p w14:paraId="16291AA9" w14:textId="77777777" w:rsidR="003E1934" w:rsidRPr="00FE0CDD" w:rsidRDefault="003E1934" w:rsidP="00F12023">
      <w:pPr>
        <w:pStyle w:val="NormalWeb"/>
        <w:spacing w:before="240" w:beforeAutospacing="0" w:after="12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FE0CDD">
        <w:rPr>
          <w:rStyle w:val="Strong"/>
          <w:rFonts w:asciiTheme="minorHAnsi" w:hAnsiTheme="minorHAnsi"/>
          <w:sz w:val="36"/>
          <w:szCs w:val="36"/>
        </w:rPr>
        <w:t>Board of Directors &amp; Officers</w:t>
      </w:r>
    </w:p>
    <w:p w14:paraId="41F087EE" w14:textId="77777777" w:rsidR="003E1934" w:rsidRPr="00FE0CDD" w:rsidRDefault="003E1934" w:rsidP="003B10B9">
      <w:pPr>
        <w:pStyle w:val="NormalWeb"/>
        <w:spacing w:before="0" w:beforeAutospacing="0" w:after="40" w:afterAutospacing="0"/>
        <w:ind w:right="-72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Carole S. McDermott, President</w:t>
      </w:r>
    </w:p>
    <w:p w14:paraId="439B9AB0" w14:textId="77777777" w:rsidR="003E1934" w:rsidRPr="00FE0CDD" w:rsidRDefault="003E1934" w:rsidP="003B10B9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Darlene Price, 1st Vice President &amp; Secretary</w:t>
      </w:r>
    </w:p>
    <w:p w14:paraId="438A3AFD" w14:textId="77777777" w:rsidR="003E1934" w:rsidRPr="00FE0CDD" w:rsidRDefault="003E1934" w:rsidP="003B10B9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Wilbur Higgins, 2nd Vice President</w:t>
      </w:r>
    </w:p>
    <w:p w14:paraId="2905C8B7" w14:textId="77777777" w:rsidR="003E1934" w:rsidRPr="00FE0CDD" w:rsidRDefault="003E1934" w:rsidP="004F0734">
      <w:pPr>
        <w:pStyle w:val="NormalWeb"/>
        <w:spacing w:before="0" w:beforeAutospacing="0" w:after="6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James M.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Corsetti</w:t>
      </w:r>
      <w:proofErr w:type="spellEnd"/>
      <w:r w:rsidRPr="00FE0CDD">
        <w:rPr>
          <w:rFonts w:asciiTheme="minorHAnsi" w:hAnsiTheme="minorHAnsi"/>
          <w:b/>
          <w:bCs/>
          <w:sz w:val="28"/>
          <w:szCs w:val="28"/>
        </w:rPr>
        <w:t>, Treasurer</w:t>
      </w:r>
    </w:p>
    <w:p w14:paraId="5DF1CEEC" w14:textId="0CA2B7E3" w:rsidR="003E1934" w:rsidRPr="00FE0CDD" w:rsidRDefault="00480C74" w:rsidP="00F12023">
      <w:pPr>
        <w:pStyle w:val="NormalWeb"/>
        <w:spacing w:before="240" w:beforeAutospacing="0" w:after="120" w:afterAutospacing="0"/>
        <w:ind w:left="806"/>
        <w:jc w:val="center"/>
        <w:rPr>
          <w:rFonts w:asciiTheme="minorHAnsi" w:hAnsiTheme="minorHAnsi"/>
          <w:b/>
          <w:bCs/>
          <w:sz w:val="36"/>
          <w:szCs w:val="36"/>
        </w:rPr>
      </w:pPr>
      <w:r w:rsidRPr="00FE0CDD">
        <w:rPr>
          <w:rStyle w:val="Strong"/>
          <w:rFonts w:asciiTheme="minorHAnsi" w:hAnsiTheme="minorHAnsi"/>
          <w:sz w:val="36"/>
          <w:szCs w:val="36"/>
        </w:rPr>
        <w:t xml:space="preserve">Board of </w:t>
      </w:r>
      <w:r w:rsidR="003E1934" w:rsidRPr="00FE0CDD">
        <w:rPr>
          <w:rStyle w:val="Strong"/>
          <w:rFonts w:asciiTheme="minorHAnsi" w:hAnsiTheme="minorHAnsi"/>
          <w:sz w:val="36"/>
          <w:szCs w:val="36"/>
        </w:rPr>
        <w:t>Directors</w:t>
      </w:r>
    </w:p>
    <w:p w14:paraId="1D6EB44A" w14:textId="77777777" w:rsidR="00F12023" w:rsidRPr="00FE0CDD" w:rsidRDefault="00F12023" w:rsidP="00F12023">
      <w:pPr>
        <w:pStyle w:val="NormalWeb"/>
        <w:spacing w:before="240" w:beforeAutospacing="0" w:after="12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  <w:sectPr w:rsidR="00F12023" w:rsidRPr="00FE0CDD" w:rsidSect="008A5BAF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728" w:right="1728" w:bottom="1440" w:left="1728" w:header="720" w:footer="864" w:gutter="0"/>
          <w:cols w:space="720"/>
          <w:titlePg/>
          <w:docGrid w:linePitch="360"/>
        </w:sectPr>
      </w:pPr>
    </w:p>
    <w:p w14:paraId="209C27A7" w14:textId="166AE20C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Faye Canfield</w:t>
      </w:r>
    </w:p>
    <w:p w14:paraId="21A9E512" w14:textId="77777777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John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DeLessio</w:t>
      </w:r>
      <w:proofErr w:type="spellEnd"/>
    </w:p>
    <w:p w14:paraId="0DC5AE3F" w14:textId="77777777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Anthony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DeRienzo</w:t>
      </w:r>
      <w:proofErr w:type="spellEnd"/>
    </w:p>
    <w:p w14:paraId="73BA5E08" w14:textId="4C394F63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Jo</w:t>
      </w:r>
      <w:r w:rsidR="00243F3A" w:rsidRPr="00FE0CDD">
        <w:rPr>
          <w:rFonts w:asciiTheme="minorHAnsi" w:hAnsiTheme="minorHAnsi"/>
          <w:b/>
          <w:bCs/>
          <w:sz w:val="28"/>
          <w:szCs w:val="28"/>
        </w:rPr>
        <w:t>s</w:t>
      </w:r>
      <w:r w:rsidRPr="00FE0CDD">
        <w:rPr>
          <w:rFonts w:asciiTheme="minorHAnsi" w:hAnsiTheme="minorHAnsi"/>
          <w:b/>
          <w:bCs/>
          <w:sz w:val="28"/>
          <w:szCs w:val="28"/>
        </w:rPr>
        <w:t>e</w:t>
      </w:r>
      <w:r w:rsidR="00243F3A" w:rsidRPr="00FE0CDD">
        <w:rPr>
          <w:rFonts w:asciiTheme="minorHAnsi" w:hAnsiTheme="minorHAnsi"/>
          <w:b/>
          <w:bCs/>
          <w:sz w:val="28"/>
          <w:szCs w:val="28"/>
        </w:rPr>
        <w:t>ph S.</w:t>
      </w:r>
      <w:r w:rsidRPr="00FE0CDD">
        <w:rPr>
          <w:rFonts w:asciiTheme="minorHAnsi" w:hAnsiTheme="minorHAnsi"/>
          <w:b/>
          <w:bCs/>
          <w:sz w:val="28"/>
          <w:szCs w:val="28"/>
        </w:rPr>
        <w:t xml:space="preserve"> Dirago</w:t>
      </w:r>
    </w:p>
    <w:p w14:paraId="4FB64D1F" w14:textId="77777777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Sue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Favoino</w:t>
      </w:r>
      <w:proofErr w:type="spellEnd"/>
    </w:p>
    <w:p w14:paraId="1FB96D9D" w14:textId="77777777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Philip Lawry</w:t>
      </w:r>
    </w:p>
    <w:p w14:paraId="27AEE139" w14:textId="77777777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Linda Lewis-Burger</w:t>
      </w:r>
    </w:p>
    <w:p w14:paraId="7B032297" w14:textId="77777777" w:rsidR="003E1934" w:rsidRPr="00FE0CDD" w:rsidRDefault="003E1934" w:rsidP="00F12023">
      <w:pPr>
        <w:pStyle w:val="NormalWeb"/>
        <w:spacing w:before="0" w:beforeAutospacing="0" w:after="40" w:afterAutospacing="0"/>
        <w:ind w:left="81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Richard Mayfield</w:t>
      </w:r>
    </w:p>
    <w:p w14:paraId="425307B9" w14:textId="77777777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Betsy McCurdy</w:t>
      </w:r>
    </w:p>
    <w:p w14:paraId="065C0A45" w14:textId="77777777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Mona Sodano</w:t>
      </w:r>
    </w:p>
    <w:p w14:paraId="1402A62D" w14:textId="7B1EE5BD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Joseph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Rones</w:t>
      </w:r>
      <w:proofErr w:type="spellEnd"/>
    </w:p>
    <w:p w14:paraId="44ADCD29" w14:textId="77777777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Bianca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Rostran</w:t>
      </w:r>
      <w:proofErr w:type="spellEnd"/>
    </w:p>
    <w:p w14:paraId="5AA47C4E" w14:textId="77777777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>Martin Sheffield</w:t>
      </w:r>
    </w:p>
    <w:p w14:paraId="73419114" w14:textId="77777777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Richard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Truocchio</w:t>
      </w:r>
      <w:proofErr w:type="spellEnd"/>
    </w:p>
    <w:p w14:paraId="356796D1" w14:textId="77777777" w:rsidR="003E1934" w:rsidRPr="00FE0CDD" w:rsidRDefault="003E1934" w:rsidP="00480C74">
      <w:pPr>
        <w:pStyle w:val="NormalWeb"/>
        <w:spacing w:before="0" w:beforeAutospacing="0" w:after="40" w:afterAutospacing="0"/>
        <w:jc w:val="center"/>
        <w:rPr>
          <w:rFonts w:asciiTheme="minorHAnsi" w:hAnsiTheme="minorHAnsi"/>
          <w:b/>
          <w:bCs/>
          <w:sz w:val="28"/>
          <w:szCs w:val="28"/>
        </w:rPr>
      </w:pPr>
      <w:r w:rsidRPr="00FE0CDD">
        <w:rPr>
          <w:rFonts w:asciiTheme="minorHAnsi" w:hAnsiTheme="minorHAnsi"/>
          <w:b/>
          <w:bCs/>
          <w:sz w:val="28"/>
          <w:szCs w:val="28"/>
        </w:rPr>
        <w:t xml:space="preserve">Charles </w:t>
      </w:r>
      <w:proofErr w:type="spellStart"/>
      <w:r w:rsidRPr="00FE0CDD">
        <w:rPr>
          <w:rFonts w:asciiTheme="minorHAnsi" w:hAnsiTheme="minorHAnsi"/>
          <w:b/>
          <w:bCs/>
          <w:sz w:val="28"/>
          <w:szCs w:val="28"/>
        </w:rPr>
        <w:t>Venuto</w:t>
      </w:r>
      <w:proofErr w:type="spellEnd"/>
    </w:p>
    <w:p w14:paraId="1D00574E" w14:textId="77777777" w:rsidR="00F12023" w:rsidRDefault="00F12023" w:rsidP="00A87196">
      <w:pPr>
        <w:pStyle w:val="Date"/>
        <w:spacing w:after="60"/>
        <w:rPr>
          <w:color w:val="006C31"/>
          <w:sz w:val="56"/>
          <w:szCs w:val="56"/>
        </w:rPr>
        <w:sectPr w:rsidR="00F12023" w:rsidSect="00F12023">
          <w:type w:val="continuous"/>
          <w:pgSz w:w="12240" w:h="15840"/>
          <w:pgMar w:top="1728" w:right="1728" w:bottom="1440" w:left="1728" w:header="720" w:footer="864" w:gutter="0"/>
          <w:cols w:num="2" w:space="720"/>
          <w:titlePg/>
          <w:docGrid w:linePitch="360"/>
        </w:sectPr>
      </w:pPr>
    </w:p>
    <w:p w14:paraId="5B571BF8" w14:textId="3B072AC3" w:rsidR="00982D85" w:rsidRPr="00C814E7" w:rsidRDefault="00982D85" w:rsidP="00A87196">
      <w:pPr>
        <w:pStyle w:val="Date"/>
        <w:spacing w:after="60"/>
        <w:rPr>
          <w:color w:val="006C31"/>
          <w:sz w:val="56"/>
          <w:szCs w:val="56"/>
        </w:rPr>
      </w:pPr>
      <w:r w:rsidRPr="00C814E7">
        <w:rPr>
          <w:color w:val="006C31"/>
          <w:sz w:val="56"/>
          <w:szCs w:val="56"/>
        </w:rPr>
        <w:lastRenderedPageBreak/>
        <w:t>Welcome Message</w:t>
      </w:r>
    </w:p>
    <w:p w14:paraId="110D3C15" w14:textId="10203FB0" w:rsidR="00A320A0" w:rsidRPr="00D45807" w:rsidRDefault="00A320A0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 xml:space="preserve">Meals on Wheels of Greater Newburgh, Inc. </w:t>
      </w:r>
      <w:r w:rsidR="009C25C0" w:rsidRPr="00D45807">
        <w:rPr>
          <w:b/>
          <w:color w:val="auto"/>
          <w:sz w:val="25"/>
          <w:szCs w:val="25"/>
        </w:rPr>
        <w:t xml:space="preserve">welcomes you to its inaugural </w:t>
      </w:r>
      <w:r w:rsidRPr="00D45807">
        <w:rPr>
          <w:b/>
          <w:color w:val="auto"/>
          <w:sz w:val="25"/>
          <w:szCs w:val="25"/>
        </w:rPr>
        <w:t xml:space="preserve">charity golf tournament, “Take a Swing at Hunger”, </w:t>
      </w:r>
      <w:r w:rsidR="009C25C0" w:rsidRPr="00D45807">
        <w:rPr>
          <w:b/>
          <w:color w:val="auto"/>
          <w:sz w:val="25"/>
          <w:szCs w:val="25"/>
        </w:rPr>
        <w:t xml:space="preserve">at </w:t>
      </w:r>
      <w:r w:rsidRPr="00D45807">
        <w:rPr>
          <w:b/>
          <w:color w:val="auto"/>
          <w:sz w:val="25"/>
          <w:szCs w:val="25"/>
        </w:rPr>
        <w:t>Storm King Country Club</w:t>
      </w:r>
      <w:r w:rsidR="009C25C0" w:rsidRPr="00D45807">
        <w:rPr>
          <w:b/>
          <w:color w:val="auto"/>
          <w:sz w:val="25"/>
          <w:szCs w:val="25"/>
        </w:rPr>
        <w:t xml:space="preserve"> and Tavern</w:t>
      </w:r>
      <w:r w:rsidRPr="00D45807">
        <w:rPr>
          <w:b/>
          <w:color w:val="auto"/>
          <w:sz w:val="25"/>
          <w:szCs w:val="25"/>
        </w:rPr>
        <w:t>, Cornwall, New York.</w:t>
      </w:r>
      <w:r w:rsidR="00D42BE2" w:rsidRPr="00D45807">
        <w:rPr>
          <w:b/>
          <w:color w:val="auto"/>
          <w:sz w:val="25"/>
          <w:szCs w:val="25"/>
        </w:rPr>
        <w:t xml:space="preserve"> We have planned a fantastic golf outing</w:t>
      </w:r>
      <w:r w:rsidR="00DA0D69" w:rsidRPr="00D45807">
        <w:rPr>
          <w:b/>
          <w:color w:val="auto"/>
          <w:sz w:val="25"/>
          <w:szCs w:val="25"/>
        </w:rPr>
        <w:t>,</w:t>
      </w:r>
      <w:r w:rsidR="00D42BE2" w:rsidRPr="00D45807">
        <w:rPr>
          <w:b/>
          <w:color w:val="auto"/>
          <w:sz w:val="25"/>
          <w:szCs w:val="25"/>
        </w:rPr>
        <w:t xml:space="preserve"> </w:t>
      </w:r>
      <w:r w:rsidR="00DA0D69" w:rsidRPr="00D45807">
        <w:rPr>
          <w:b/>
          <w:color w:val="auto"/>
          <w:sz w:val="25"/>
          <w:szCs w:val="25"/>
        </w:rPr>
        <w:t xml:space="preserve">with lots of contests and prizes for the golfers, </w:t>
      </w:r>
      <w:r w:rsidR="00D42BE2" w:rsidRPr="00D45807">
        <w:rPr>
          <w:b/>
          <w:color w:val="auto"/>
          <w:sz w:val="25"/>
          <w:szCs w:val="25"/>
        </w:rPr>
        <w:t xml:space="preserve">that will be </w:t>
      </w:r>
      <w:r w:rsidR="001623A4" w:rsidRPr="00D45807">
        <w:rPr>
          <w:b/>
          <w:color w:val="auto"/>
          <w:sz w:val="25"/>
          <w:szCs w:val="25"/>
        </w:rPr>
        <w:t>enjoyable f</w:t>
      </w:r>
      <w:r w:rsidR="00D42BE2" w:rsidRPr="00D45807">
        <w:rPr>
          <w:b/>
          <w:color w:val="auto"/>
          <w:sz w:val="25"/>
          <w:szCs w:val="25"/>
        </w:rPr>
        <w:t xml:space="preserve">or all! </w:t>
      </w:r>
    </w:p>
    <w:p w14:paraId="43C6BB95" w14:textId="77777777" w:rsidR="00A320A0" w:rsidRPr="00D45807" w:rsidRDefault="00A320A0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</w:p>
    <w:p w14:paraId="3A1727AF" w14:textId="1FC464D3" w:rsidR="00A320A0" w:rsidRPr="00D45807" w:rsidRDefault="00D42BE2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>Thank you for attending today’s event and your support</w:t>
      </w:r>
      <w:r w:rsidR="00DA0D69" w:rsidRPr="00D45807">
        <w:rPr>
          <w:b/>
          <w:color w:val="auto"/>
          <w:sz w:val="25"/>
          <w:szCs w:val="25"/>
        </w:rPr>
        <w:t xml:space="preserve"> of our organization</w:t>
      </w:r>
      <w:r w:rsidRPr="00D45807">
        <w:rPr>
          <w:b/>
          <w:color w:val="auto"/>
          <w:sz w:val="25"/>
          <w:szCs w:val="25"/>
        </w:rPr>
        <w:t xml:space="preserve">. The funds raised from </w:t>
      </w:r>
      <w:r w:rsidR="00DA0D69" w:rsidRPr="00D45807">
        <w:rPr>
          <w:b/>
          <w:color w:val="auto"/>
          <w:sz w:val="25"/>
          <w:szCs w:val="25"/>
        </w:rPr>
        <w:t>“Take a Swing at Hunger” Golf Classic</w:t>
      </w:r>
      <w:r w:rsidRPr="00D45807">
        <w:rPr>
          <w:b/>
          <w:color w:val="auto"/>
          <w:sz w:val="25"/>
          <w:szCs w:val="25"/>
        </w:rPr>
        <w:t xml:space="preserve"> will </w:t>
      </w:r>
      <w:r w:rsidR="009C25C0" w:rsidRPr="00D45807">
        <w:rPr>
          <w:rFonts w:cs="Arial"/>
          <w:b/>
          <w:color w:val="auto"/>
          <w:sz w:val="25"/>
          <w:szCs w:val="25"/>
        </w:rPr>
        <w:t>help provide hot, nutritious meals for the elderly</w:t>
      </w:r>
      <w:r w:rsidRPr="00D45807">
        <w:rPr>
          <w:rFonts w:cs="Arial"/>
          <w:b/>
          <w:color w:val="auto"/>
          <w:sz w:val="25"/>
          <w:szCs w:val="25"/>
        </w:rPr>
        <w:t xml:space="preserve"> and </w:t>
      </w:r>
      <w:r w:rsidR="009C25C0" w:rsidRPr="00D45807">
        <w:rPr>
          <w:rFonts w:cs="Arial"/>
          <w:b/>
          <w:color w:val="auto"/>
          <w:sz w:val="25"/>
          <w:szCs w:val="25"/>
        </w:rPr>
        <w:t xml:space="preserve">disabled in our community. </w:t>
      </w:r>
      <w:r w:rsidR="00A320A0" w:rsidRPr="00D45807">
        <w:rPr>
          <w:b/>
          <w:color w:val="auto"/>
          <w:sz w:val="25"/>
          <w:szCs w:val="25"/>
        </w:rPr>
        <w:t xml:space="preserve">Since 1972, Meals on Wheels </w:t>
      </w:r>
      <w:r w:rsidR="007D487A" w:rsidRPr="00D45807">
        <w:rPr>
          <w:b/>
          <w:color w:val="auto"/>
          <w:sz w:val="25"/>
          <w:szCs w:val="25"/>
        </w:rPr>
        <w:t xml:space="preserve">of Greater Newburgh </w:t>
      </w:r>
      <w:r w:rsidR="00A320A0" w:rsidRPr="00D45807">
        <w:rPr>
          <w:b/>
          <w:color w:val="auto"/>
          <w:sz w:val="25"/>
          <w:szCs w:val="25"/>
        </w:rPr>
        <w:t xml:space="preserve">has delivered home-cooked meals to the elderly, the </w:t>
      </w:r>
      <w:r w:rsidR="00DA0D69" w:rsidRPr="00D45807">
        <w:rPr>
          <w:b/>
          <w:color w:val="auto"/>
          <w:sz w:val="25"/>
          <w:szCs w:val="25"/>
        </w:rPr>
        <w:t>disabled</w:t>
      </w:r>
      <w:r w:rsidR="00A320A0" w:rsidRPr="00D45807">
        <w:rPr>
          <w:b/>
          <w:color w:val="auto"/>
          <w:sz w:val="25"/>
          <w:szCs w:val="25"/>
        </w:rPr>
        <w:t xml:space="preserve"> and other</w:t>
      </w:r>
      <w:r w:rsidR="007D487A" w:rsidRPr="00D45807">
        <w:rPr>
          <w:b/>
          <w:color w:val="auto"/>
          <w:sz w:val="25"/>
          <w:szCs w:val="25"/>
        </w:rPr>
        <w:t>s</w:t>
      </w:r>
      <w:r w:rsidR="00A320A0" w:rsidRPr="00D45807">
        <w:rPr>
          <w:b/>
          <w:color w:val="auto"/>
          <w:sz w:val="25"/>
          <w:szCs w:val="25"/>
        </w:rPr>
        <w:t xml:space="preserve"> with special needs</w:t>
      </w:r>
      <w:r w:rsidRPr="00D45807">
        <w:rPr>
          <w:b/>
          <w:color w:val="auto"/>
          <w:sz w:val="25"/>
          <w:szCs w:val="25"/>
        </w:rPr>
        <w:t xml:space="preserve">.  </w:t>
      </w:r>
      <w:r w:rsidR="00A320A0" w:rsidRPr="00D45807">
        <w:rPr>
          <w:b/>
          <w:color w:val="auto"/>
          <w:sz w:val="25"/>
          <w:szCs w:val="25"/>
        </w:rPr>
        <w:t xml:space="preserve">With the support of over 100 dedicated volunteers, we have delivered over </w:t>
      </w:r>
      <w:r w:rsidR="002E7862" w:rsidRPr="00D45807">
        <w:rPr>
          <w:b/>
          <w:color w:val="auto"/>
          <w:sz w:val="25"/>
          <w:szCs w:val="25"/>
        </w:rPr>
        <w:t xml:space="preserve">one-half million </w:t>
      </w:r>
      <w:r w:rsidR="00A320A0" w:rsidRPr="00D45807">
        <w:rPr>
          <w:b/>
          <w:color w:val="auto"/>
          <w:sz w:val="25"/>
          <w:szCs w:val="25"/>
        </w:rPr>
        <w:t xml:space="preserve">meals in the past 46 </w:t>
      </w:r>
      <w:r w:rsidR="007D487A" w:rsidRPr="00D45807">
        <w:rPr>
          <w:b/>
          <w:color w:val="auto"/>
          <w:sz w:val="25"/>
          <w:szCs w:val="25"/>
        </w:rPr>
        <w:t xml:space="preserve">plus </w:t>
      </w:r>
      <w:r w:rsidR="00A320A0" w:rsidRPr="00D45807">
        <w:rPr>
          <w:b/>
          <w:color w:val="auto"/>
          <w:sz w:val="25"/>
          <w:szCs w:val="25"/>
        </w:rPr>
        <w:t>years.</w:t>
      </w:r>
    </w:p>
    <w:p w14:paraId="255A3546" w14:textId="433A97AF" w:rsidR="00A320A0" w:rsidRPr="00D45807" w:rsidRDefault="00A320A0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</w:p>
    <w:p w14:paraId="10BA89F6" w14:textId="69679E2F" w:rsidR="00A320A0" w:rsidRPr="00D45807" w:rsidRDefault="007316DA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  <w:r w:rsidRPr="00D45807">
        <w:rPr>
          <w:rFonts w:cs="Arial"/>
          <w:b/>
          <w:color w:val="000000" w:themeColor="text1"/>
          <w:sz w:val="25"/>
          <w:szCs w:val="25"/>
        </w:rPr>
        <w:t xml:space="preserve">Meals on Wheels of Greater Newburgh is a registered 501(c)3 charity and member of Meals on Wheels America. We </w:t>
      </w:r>
      <w:r w:rsidR="00A320A0" w:rsidRPr="00D45807">
        <w:rPr>
          <w:b/>
          <w:color w:val="auto"/>
          <w:sz w:val="25"/>
          <w:szCs w:val="25"/>
        </w:rPr>
        <w:t xml:space="preserve">do not receive any funding from city, state or federal government sources and depend on contributions from concerned citizens and businesses to help us provide meals to those in need. </w:t>
      </w:r>
    </w:p>
    <w:p w14:paraId="5F4B5970" w14:textId="2DC58D30" w:rsidR="00A320A0" w:rsidRPr="00D45807" w:rsidRDefault="00A320A0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</w:p>
    <w:p w14:paraId="68B30AEE" w14:textId="646A5247" w:rsidR="00A320A0" w:rsidRPr="00D45807" w:rsidRDefault="002E7862" w:rsidP="003B10B9">
      <w:pPr>
        <w:pStyle w:val="Subtitle"/>
        <w:spacing w:before="0"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>With the support of our generous tournament sponsors</w:t>
      </w:r>
      <w:r w:rsidR="007D487A" w:rsidRPr="00D45807">
        <w:rPr>
          <w:b/>
          <w:color w:val="auto"/>
          <w:sz w:val="25"/>
          <w:szCs w:val="25"/>
        </w:rPr>
        <w:t xml:space="preserve">, </w:t>
      </w:r>
      <w:r w:rsidRPr="00D45807">
        <w:rPr>
          <w:b/>
          <w:color w:val="auto"/>
          <w:sz w:val="25"/>
          <w:szCs w:val="25"/>
        </w:rPr>
        <w:t>the golfer’s participation today, as well as the funds raised from our raffle and silent auction</w:t>
      </w:r>
      <w:r w:rsidR="00D45807" w:rsidRPr="00D45807">
        <w:rPr>
          <w:b/>
          <w:color w:val="auto"/>
          <w:sz w:val="25"/>
          <w:szCs w:val="25"/>
        </w:rPr>
        <w:t>, it</w:t>
      </w:r>
      <w:r w:rsidRPr="00D45807">
        <w:rPr>
          <w:b/>
          <w:color w:val="auto"/>
          <w:sz w:val="25"/>
          <w:szCs w:val="25"/>
        </w:rPr>
        <w:t xml:space="preserve"> will help us t</w:t>
      </w:r>
      <w:r w:rsidR="00A320A0" w:rsidRPr="00D45807">
        <w:rPr>
          <w:b/>
          <w:color w:val="auto"/>
          <w:sz w:val="25"/>
          <w:szCs w:val="25"/>
        </w:rPr>
        <w:t xml:space="preserve">o maintain our mission of helping those in need. </w:t>
      </w:r>
      <w:r w:rsidRPr="00D45807">
        <w:rPr>
          <w:b/>
          <w:color w:val="auto"/>
          <w:sz w:val="25"/>
          <w:szCs w:val="25"/>
        </w:rPr>
        <w:t xml:space="preserve">Funds raised </w:t>
      </w:r>
      <w:r w:rsidR="00D45807" w:rsidRPr="00D45807">
        <w:rPr>
          <w:b/>
          <w:color w:val="auto"/>
          <w:sz w:val="25"/>
          <w:szCs w:val="25"/>
        </w:rPr>
        <w:t xml:space="preserve">from today’s event </w:t>
      </w:r>
      <w:r w:rsidRPr="00D45807">
        <w:rPr>
          <w:b/>
          <w:color w:val="auto"/>
          <w:sz w:val="25"/>
          <w:szCs w:val="25"/>
        </w:rPr>
        <w:t xml:space="preserve">will be used to provide </w:t>
      </w:r>
      <w:r w:rsidR="00A320A0" w:rsidRPr="00D45807">
        <w:rPr>
          <w:b/>
          <w:color w:val="auto"/>
          <w:sz w:val="25"/>
          <w:szCs w:val="25"/>
        </w:rPr>
        <w:t>meals for our neediest clients.</w:t>
      </w:r>
    </w:p>
    <w:p w14:paraId="014B84D9" w14:textId="77777777" w:rsidR="004E51CF" w:rsidRDefault="004E51CF" w:rsidP="003B10B9">
      <w:pPr>
        <w:spacing w:before="0" w:after="0"/>
        <w:rPr>
          <w:b/>
          <w:color w:val="auto"/>
          <w:sz w:val="25"/>
          <w:szCs w:val="25"/>
        </w:rPr>
      </w:pPr>
    </w:p>
    <w:p w14:paraId="5E515FE9" w14:textId="32D71BA0" w:rsidR="00A320A0" w:rsidRPr="00D45807" w:rsidRDefault="00A320A0" w:rsidP="003B10B9">
      <w:pPr>
        <w:spacing w:before="0"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 xml:space="preserve">Please support our sponsors who have extended themselves to </w:t>
      </w:r>
      <w:r w:rsidR="00AE4171" w:rsidRPr="00D45807">
        <w:rPr>
          <w:b/>
          <w:color w:val="auto"/>
          <w:sz w:val="25"/>
          <w:szCs w:val="25"/>
        </w:rPr>
        <w:t>support</w:t>
      </w:r>
      <w:r w:rsidR="00D45807" w:rsidRPr="00D45807">
        <w:rPr>
          <w:b/>
          <w:color w:val="auto"/>
          <w:sz w:val="25"/>
          <w:szCs w:val="25"/>
        </w:rPr>
        <w:t xml:space="preserve"> us </w:t>
      </w:r>
      <w:r w:rsidR="00AE4171" w:rsidRPr="00D45807">
        <w:rPr>
          <w:b/>
          <w:color w:val="auto"/>
          <w:sz w:val="25"/>
          <w:szCs w:val="25"/>
        </w:rPr>
        <w:t xml:space="preserve">and </w:t>
      </w:r>
      <w:r w:rsidRPr="00D45807">
        <w:rPr>
          <w:b/>
          <w:color w:val="auto"/>
          <w:sz w:val="25"/>
          <w:szCs w:val="25"/>
        </w:rPr>
        <w:t xml:space="preserve">further </w:t>
      </w:r>
      <w:r w:rsidR="00AE4171" w:rsidRPr="00D45807">
        <w:rPr>
          <w:b/>
          <w:color w:val="auto"/>
          <w:sz w:val="25"/>
          <w:szCs w:val="25"/>
        </w:rPr>
        <w:t>the</w:t>
      </w:r>
      <w:r w:rsidRPr="00D45807">
        <w:rPr>
          <w:b/>
          <w:color w:val="auto"/>
          <w:sz w:val="25"/>
          <w:szCs w:val="25"/>
        </w:rPr>
        <w:t xml:space="preserve"> cause</w:t>
      </w:r>
      <w:r w:rsidR="00AE4171" w:rsidRPr="00D45807">
        <w:rPr>
          <w:b/>
          <w:color w:val="auto"/>
          <w:sz w:val="25"/>
          <w:szCs w:val="25"/>
        </w:rPr>
        <w:t xml:space="preserve"> of Meals on Wheels of Greater Newburgh</w:t>
      </w:r>
      <w:r w:rsidRPr="00D45807">
        <w:rPr>
          <w:b/>
          <w:color w:val="auto"/>
          <w:sz w:val="25"/>
          <w:szCs w:val="25"/>
        </w:rPr>
        <w:t>.</w:t>
      </w:r>
    </w:p>
    <w:p w14:paraId="2D21997C" w14:textId="74C46B5E" w:rsidR="00A320A0" w:rsidRPr="00D45807" w:rsidRDefault="00A320A0" w:rsidP="00A320A0">
      <w:pPr>
        <w:pStyle w:val="Subtitle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>Yours Sincerely,</w:t>
      </w:r>
    </w:p>
    <w:p w14:paraId="7D09F1C0" w14:textId="6ACBE5CB" w:rsidR="00A320A0" w:rsidRPr="00D45807" w:rsidRDefault="004E51CF" w:rsidP="00A320A0">
      <w:pPr>
        <w:pStyle w:val="Subtitle"/>
        <w:rPr>
          <w:b/>
          <w:color w:val="auto"/>
          <w:sz w:val="25"/>
          <w:szCs w:val="25"/>
        </w:rPr>
      </w:pPr>
      <w:r w:rsidRPr="00D45807">
        <w:rPr>
          <w:b/>
          <w:noProof/>
          <w:sz w:val="25"/>
          <w:szCs w:val="25"/>
        </w:rPr>
        <w:drawing>
          <wp:anchor distT="0" distB="0" distL="114300" distR="114300" simplePos="0" relativeHeight="251634176" behindDoc="1" locked="0" layoutInCell="1" allowOverlap="1" wp14:anchorId="3D3E73EA" wp14:editId="30C45EBD">
            <wp:simplePos x="0" y="0"/>
            <wp:positionH relativeFrom="column">
              <wp:posOffset>2649220</wp:posOffset>
            </wp:positionH>
            <wp:positionV relativeFrom="paragraph">
              <wp:posOffset>56515</wp:posOffset>
            </wp:positionV>
            <wp:extent cx="2022475" cy="4006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807">
        <w:rPr>
          <w:noProof/>
          <w:color w:val="auto"/>
          <w:sz w:val="25"/>
          <w:szCs w:val="25"/>
        </w:rPr>
        <w:drawing>
          <wp:anchor distT="0" distB="0" distL="114300" distR="114300" simplePos="0" relativeHeight="251635200" behindDoc="0" locked="0" layoutInCell="1" allowOverlap="1" wp14:anchorId="51D382D8" wp14:editId="2CAE0E70">
            <wp:simplePos x="0" y="0"/>
            <wp:positionH relativeFrom="column">
              <wp:posOffset>-106680</wp:posOffset>
            </wp:positionH>
            <wp:positionV relativeFrom="paragraph">
              <wp:posOffset>56515</wp:posOffset>
            </wp:positionV>
            <wp:extent cx="1866900" cy="5137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DSLAPTOP - JD Signatur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C4C70" w14:textId="6FC4C524" w:rsidR="00A320A0" w:rsidRPr="00D45807" w:rsidRDefault="00A320A0" w:rsidP="00A320A0">
      <w:pPr>
        <w:pStyle w:val="Subtitle"/>
        <w:rPr>
          <w:color w:val="auto"/>
          <w:sz w:val="25"/>
          <w:szCs w:val="25"/>
        </w:rPr>
      </w:pPr>
      <w:r w:rsidRPr="00D45807">
        <w:rPr>
          <w:color w:val="auto"/>
          <w:sz w:val="25"/>
          <w:szCs w:val="25"/>
        </w:rPr>
        <w:tab/>
      </w:r>
      <w:r w:rsidRPr="00D45807">
        <w:rPr>
          <w:color w:val="auto"/>
          <w:sz w:val="25"/>
          <w:szCs w:val="25"/>
        </w:rPr>
        <w:tab/>
      </w:r>
      <w:r w:rsidRPr="00D45807">
        <w:rPr>
          <w:color w:val="auto"/>
          <w:sz w:val="25"/>
          <w:szCs w:val="25"/>
        </w:rPr>
        <w:tab/>
      </w:r>
    </w:p>
    <w:p w14:paraId="7E5D178F" w14:textId="078D6E3F" w:rsidR="00A320A0" w:rsidRPr="00D45807" w:rsidRDefault="00A320A0" w:rsidP="00A320A0">
      <w:pPr>
        <w:pStyle w:val="Subtitle"/>
        <w:rPr>
          <w:color w:val="auto"/>
          <w:sz w:val="25"/>
          <w:szCs w:val="25"/>
        </w:rPr>
      </w:pPr>
    </w:p>
    <w:p w14:paraId="545DD5F7" w14:textId="63110E1D" w:rsidR="00A320A0" w:rsidRPr="00D45807" w:rsidRDefault="00A320A0" w:rsidP="00692306">
      <w:pPr>
        <w:pStyle w:val="Subtitle"/>
        <w:spacing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 xml:space="preserve">Joe Dirago                                                         </w:t>
      </w:r>
      <w:r w:rsidRPr="00D45807">
        <w:rPr>
          <w:b/>
          <w:color w:val="auto"/>
          <w:sz w:val="25"/>
          <w:szCs w:val="25"/>
        </w:rPr>
        <w:tab/>
        <w:t>Carole McDermott</w:t>
      </w:r>
    </w:p>
    <w:p w14:paraId="2EE64444" w14:textId="1C1566F1" w:rsidR="00A320A0" w:rsidRPr="00D45807" w:rsidRDefault="008701DB" w:rsidP="00692306">
      <w:pPr>
        <w:pStyle w:val="Subtitle"/>
        <w:spacing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>Director</w:t>
      </w:r>
      <w:r w:rsidR="00A320A0" w:rsidRPr="00D45807">
        <w:rPr>
          <w:b/>
          <w:color w:val="auto"/>
          <w:sz w:val="25"/>
          <w:szCs w:val="25"/>
        </w:rPr>
        <w:t xml:space="preserve">                                                           </w:t>
      </w:r>
      <w:r w:rsidR="00A320A0" w:rsidRPr="00D45807">
        <w:rPr>
          <w:b/>
          <w:color w:val="auto"/>
          <w:sz w:val="25"/>
          <w:szCs w:val="25"/>
        </w:rPr>
        <w:tab/>
        <w:t>President</w:t>
      </w:r>
    </w:p>
    <w:p w14:paraId="2AF2E471" w14:textId="54F34DC7" w:rsidR="00CE7E1B" w:rsidRDefault="008701DB" w:rsidP="00692306">
      <w:pPr>
        <w:pStyle w:val="Subtitle"/>
        <w:spacing w:after="0"/>
        <w:rPr>
          <w:b/>
          <w:color w:val="auto"/>
          <w:sz w:val="25"/>
          <w:szCs w:val="25"/>
        </w:rPr>
      </w:pPr>
      <w:r w:rsidRPr="00D45807">
        <w:rPr>
          <w:b/>
          <w:color w:val="auto"/>
          <w:sz w:val="25"/>
          <w:szCs w:val="25"/>
        </w:rPr>
        <w:t xml:space="preserve">Take A Swing at Hunger </w:t>
      </w:r>
      <w:r w:rsidR="00A320A0" w:rsidRPr="00D45807">
        <w:rPr>
          <w:b/>
          <w:color w:val="auto"/>
          <w:sz w:val="25"/>
          <w:szCs w:val="25"/>
        </w:rPr>
        <w:t xml:space="preserve">Golf </w:t>
      </w:r>
      <w:r w:rsidRPr="00D45807">
        <w:rPr>
          <w:b/>
          <w:color w:val="auto"/>
          <w:sz w:val="25"/>
          <w:szCs w:val="25"/>
        </w:rPr>
        <w:t>Classic</w:t>
      </w:r>
      <w:r w:rsidR="00A320A0" w:rsidRPr="00D45807">
        <w:rPr>
          <w:b/>
          <w:color w:val="auto"/>
          <w:sz w:val="25"/>
          <w:szCs w:val="25"/>
        </w:rPr>
        <w:t xml:space="preserve">         Board of Directors</w:t>
      </w:r>
    </w:p>
    <w:p w14:paraId="2F2226D7" w14:textId="40FD828A" w:rsidR="00425C25" w:rsidRDefault="00EC4F2C" w:rsidP="004E51CF">
      <w:pPr>
        <w:pStyle w:val="Subtitle"/>
        <w:spacing w:before="0" w:after="0"/>
        <w:jc w:val="center"/>
        <w:rPr>
          <w:b/>
          <w:color w:val="auto"/>
          <w:sz w:val="25"/>
          <w:szCs w:val="25"/>
        </w:rPr>
      </w:pPr>
      <w:r>
        <w:rPr>
          <w:b/>
          <w:color w:val="auto"/>
          <w:sz w:val="25"/>
          <w:szCs w:val="25"/>
        </w:rPr>
        <w:t>____________________________________________________________________</w:t>
      </w:r>
    </w:p>
    <w:p w14:paraId="76926DA5" w14:textId="23B39FED" w:rsidR="00425C25" w:rsidRPr="00B96868" w:rsidRDefault="003E7A5B" w:rsidP="001929D5">
      <w:pPr>
        <w:spacing w:after="0"/>
        <w:jc w:val="center"/>
        <w:rPr>
          <w:rFonts w:eastAsia="Times New Roman" w:cs="Calibri"/>
          <w:b/>
          <w:bCs/>
          <w:color w:val="1D2228"/>
          <w:sz w:val="25"/>
          <w:szCs w:val="25"/>
          <w:lang w:eastAsia="en-US"/>
        </w:rPr>
      </w:pPr>
      <w:r w:rsidRPr="00B96868">
        <w:rPr>
          <w:rFonts w:eastAsia="Times New Roman" w:cs="Helvetica"/>
          <w:b/>
          <w:bCs/>
          <w:noProof/>
          <w:color w:val="0070C0"/>
          <w:sz w:val="25"/>
          <w:szCs w:val="25"/>
          <w:lang w:eastAsia="en-US"/>
        </w:rPr>
        <w:drawing>
          <wp:anchor distT="0" distB="0" distL="114300" distR="114300" simplePos="0" relativeHeight="251685376" behindDoc="0" locked="0" layoutInCell="1" allowOverlap="1" wp14:anchorId="1C5CC32E" wp14:editId="0410D261">
            <wp:simplePos x="0" y="0"/>
            <wp:positionH relativeFrom="column">
              <wp:posOffset>-36830</wp:posOffset>
            </wp:positionH>
            <wp:positionV relativeFrom="paragraph">
              <wp:posOffset>90805</wp:posOffset>
            </wp:positionV>
            <wp:extent cx="630936" cy="545129"/>
            <wp:effectExtent l="0" t="0" r="0" b="7620"/>
            <wp:wrapThrough wrapText="bothSides">
              <wp:wrapPolygon edited="0">
                <wp:start x="0" y="0"/>
                <wp:lineTo x="0" y="21147"/>
                <wp:lineTo x="20882" y="21147"/>
                <wp:lineTo x="20882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W Log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0936" cy="54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868">
        <w:rPr>
          <w:rFonts w:eastAsia="Times New Roman" w:cs="Helvetica"/>
          <w:b/>
          <w:bCs/>
          <w:noProof/>
          <w:color w:val="0070C0"/>
          <w:sz w:val="25"/>
          <w:szCs w:val="25"/>
          <w:lang w:eastAsia="en-US"/>
        </w:rPr>
        <w:drawing>
          <wp:anchor distT="0" distB="0" distL="114300" distR="114300" simplePos="0" relativeHeight="251687424" behindDoc="0" locked="0" layoutInCell="1" allowOverlap="1" wp14:anchorId="51603FF5" wp14:editId="07D52345">
            <wp:simplePos x="0" y="0"/>
            <wp:positionH relativeFrom="column">
              <wp:posOffset>4998720</wp:posOffset>
            </wp:positionH>
            <wp:positionV relativeFrom="paragraph">
              <wp:posOffset>90805</wp:posOffset>
            </wp:positionV>
            <wp:extent cx="630936" cy="548640"/>
            <wp:effectExtent l="0" t="0" r="0" b="3810"/>
            <wp:wrapThrough wrapText="bothSides">
              <wp:wrapPolygon edited="0">
                <wp:start x="0" y="0"/>
                <wp:lineTo x="0" y="21000"/>
                <wp:lineTo x="20882" y="21000"/>
                <wp:lineTo x="20882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W Log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09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C25" w:rsidRPr="00B96868">
        <w:rPr>
          <w:rFonts w:eastAsia="Times New Roman" w:cs="Calibri"/>
          <w:b/>
          <w:bCs/>
          <w:color w:val="1D2228"/>
          <w:sz w:val="25"/>
          <w:szCs w:val="25"/>
          <w:lang w:eastAsia="en-US"/>
        </w:rPr>
        <w:t>Meals on Wheels of Greater Newburgh, Inc.</w:t>
      </w:r>
    </w:p>
    <w:p w14:paraId="0D203F9A" w14:textId="72755242" w:rsidR="00425C25" w:rsidRPr="00243F3A" w:rsidRDefault="00425C25" w:rsidP="00425C25">
      <w:pPr>
        <w:spacing w:before="0" w:after="0"/>
        <w:jc w:val="center"/>
        <w:rPr>
          <w:rFonts w:eastAsia="Times New Roman" w:cs="Helvetica"/>
          <w:color w:val="1D2228"/>
          <w:sz w:val="25"/>
          <w:szCs w:val="25"/>
          <w:lang w:eastAsia="en-US"/>
        </w:rPr>
      </w:pPr>
      <w:r w:rsidRPr="00243F3A">
        <w:rPr>
          <w:rFonts w:eastAsia="Times New Roman" w:cs="Calibri"/>
          <w:color w:val="1D2228"/>
          <w:sz w:val="25"/>
          <w:szCs w:val="25"/>
          <w:lang w:eastAsia="en-US"/>
        </w:rPr>
        <w:t xml:space="preserve">35 </w:t>
      </w:r>
      <w:proofErr w:type="spellStart"/>
      <w:r w:rsidRPr="00243F3A">
        <w:rPr>
          <w:rFonts w:eastAsia="Times New Roman" w:cs="Calibri"/>
          <w:color w:val="1D2228"/>
          <w:sz w:val="25"/>
          <w:szCs w:val="25"/>
          <w:lang w:eastAsia="en-US"/>
        </w:rPr>
        <w:t>Cerone</w:t>
      </w:r>
      <w:proofErr w:type="spellEnd"/>
      <w:r w:rsidRPr="00243F3A">
        <w:rPr>
          <w:rFonts w:eastAsia="Times New Roman" w:cs="Calibri"/>
          <w:color w:val="1D2228"/>
          <w:sz w:val="25"/>
          <w:szCs w:val="25"/>
          <w:lang w:eastAsia="en-US"/>
        </w:rPr>
        <w:t xml:space="preserve"> Place, P.O. Box 2615, Newburgh, NY 12550</w:t>
      </w:r>
    </w:p>
    <w:p w14:paraId="2934B6A3" w14:textId="2073646E" w:rsidR="00425C25" w:rsidRPr="00425C25" w:rsidRDefault="00425C25" w:rsidP="00425C25">
      <w:pPr>
        <w:spacing w:before="0" w:after="0"/>
        <w:jc w:val="center"/>
        <w:rPr>
          <w:rFonts w:eastAsia="Times New Roman" w:cs="Helvetica"/>
          <w:color w:val="1D2228"/>
          <w:sz w:val="25"/>
          <w:szCs w:val="25"/>
          <w:u w:val="single"/>
          <w:lang w:eastAsia="en-US"/>
        </w:rPr>
      </w:pPr>
      <w:r w:rsidRPr="00425C25">
        <w:rPr>
          <w:rFonts w:eastAsia="Times New Roman" w:cs="Helvetica"/>
          <w:b/>
          <w:bCs/>
          <w:color w:val="0070C0"/>
          <w:sz w:val="25"/>
          <w:szCs w:val="25"/>
          <w:u w:val="single"/>
          <w:lang w:eastAsia="en-US"/>
        </w:rPr>
        <w:t>www.mealsonwheelsnewburgh.org</w:t>
      </w:r>
    </w:p>
    <w:p w14:paraId="7BCA197E" w14:textId="4CDB4BFC" w:rsidR="001C7686" w:rsidRPr="009C035D" w:rsidRDefault="001C7686" w:rsidP="00A87196">
      <w:pPr>
        <w:pStyle w:val="Date"/>
        <w:spacing w:after="60"/>
        <w:rPr>
          <w:sz w:val="56"/>
          <w:szCs w:val="56"/>
        </w:rPr>
      </w:pPr>
      <w:r w:rsidRPr="00D45807">
        <w:rPr>
          <w:sz w:val="25"/>
          <w:szCs w:val="25"/>
        </w:rPr>
        <w:br w:type="page"/>
      </w:r>
      <w:bookmarkStart w:id="3" w:name="_Hlk10097682"/>
      <w:r w:rsidRPr="00C814E7">
        <w:rPr>
          <w:color w:val="006C31"/>
          <w:sz w:val="56"/>
          <w:szCs w:val="56"/>
        </w:rPr>
        <w:lastRenderedPageBreak/>
        <w:t>E</w:t>
      </w:r>
      <w:r w:rsidR="00230342" w:rsidRPr="00C814E7">
        <w:rPr>
          <w:color w:val="006C31"/>
          <w:sz w:val="56"/>
          <w:szCs w:val="56"/>
        </w:rPr>
        <w:t>vent Schedule</w:t>
      </w:r>
    </w:p>
    <w:p w14:paraId="5DDA4944" w14:textId="7A524FE8" w:rsidR="001C7686" w:rsidRPr="00D24357" w:rsidRDefault="001C7686" w:rsidP="006344D5">
      <w:pPr>
        <w:pStyle w:val="ListParagraph"/>
        <w:numPr>
          <w:ilvl w:val="0"/>
          <w:numId w:val="32"/>
        </w:numPr>
        <w:tabs>
          <w:tab w:val="left" w:pos="900"/>
          <w:tab w:val="left" w:pos="2880"/>
          <w:tab w:val="left" w:pos="2970"/>
          <w:tab w:val="left" w:pos="3060"/>
          <w:tab w:val="left" w:pos="3330"/>
        </w:tabs>
        <w:spacing w:before="0" w:after="0"/>
        <w:rPr>
          <w:b/>
          <w:color w:val="auto"/>
          <w:sz w:val="28"/>
          <w:szCs w:val="28"/>
        </w:rPr>
      </w:pPr>
      <w:bookmarkStart w:id="4" w:name="_Hlk10703888"/>
      <w:r w:rsidRPr="00D24357">
        <w:rPr>
          <w:b/>
          <w:color w:val="auto"/>
          <w:sz w:val="28"/>
          <w:szCs w:val="28"/>
        </w:rPr>
        <w:t>8:00 – 9:00 a.m.</w:t>
      </w:r>
      <w:r w:rsidR="00D24357">
        <w:rPr>
          <w:b/>
          <w:color w:val="auto"/>
          <w:sz w:val="28"/>
          <w:szCs w:val="28"/>
        </w:rPr>
        <w:t xml:space="preserve"> </w:t>
      </w:r>
      <w:r w:rsidR="000925B2">
        <w:rPr>
          <w:b/>
          <w:color w:val="auto"/>
          <w:sz w:val="28"/>
          <w:szCs w:val="28"/>
        </w:rPr>
        <w:tab/>
      </w:r>
      <w:r w:rsidR="00D83C68">
        <w:rPr>
          <w:b/>
          <w:color w:val="auto"/>
          <w:sz w:val="28"/>
          <w:szCs w:val="28"/>
        </w:rPr>
        <w:t>-</w:t>
      </w:r>
      <w:r w:rsidR="00D83A76">
        <w:rPr>
          <w:b/>
          <w:color w:val="auto"/>
          <w:sz w:val="28"/>
          <w:szCs w:val="28"/>
        </w:rPr>
        <w:tab/>
      </w:r>
      <w:r w:rsidR="00D83A76">
        <w:rPr>
          <w:b/>
          <w:color w:val="auto"/>
          <w:sz w:val="28"/>
          <w:szCs w:val="28"/>
        </w:rPr>
        <w:tab/>
      </w:r>
      <w:r w:rsidRPr="00D24357">
        <w:rPr>
          <w:b/>
          <w:color w:val="auto"/>
          <w:sz w:val="28"/>
          <w:szCs w:val="28"/>
        </w:rPr>
        <w:t>Golf Registration</w:t>
      </w:r>
    </w:p>
    <w:bookmarkEnd w:id="4"/>
    <w:p w14:paraId="1A39A679" w14:textId="62C2AB35" w:rsidR="001C7686" w:rsidRPr="003C254C" w:rsidRDefault="001C7686" w:rsidP="00C22A99">
      <w:pPr>
        <w:pStyle w:val="BodyTextIndent"/>
        <w:numPr>
          <w:ilvl w:val="0"/>
          <w:numId w:val="36"/>
        </w:numPr>
        <w:tabs>
          <w:tab w:val="clear" w:pos="3240"/>
          <w:tab w:val="left" w:pos="1080"/>
          <w:tab w:val="left" w:pos="2160"/>
          <w:tab w:val="left" w:pos="3060"/>
          <w:tab w:val="left" w:pos="4320"/>
        </w:tabs>
        <w:spacing w:before="0" w:after="120"/>
        <w:ind w:left="3060" w:hanging="180"/>
        <w:rPr>
          <w:rFonts w:asciiTheme="minorHAnsi" w:hAnsiTheme="minorHAnsi"/>
          <w:b/>
          <w:szCs w:val="28"/>
        </w:rPr>
      </w:pPr>
      <w:r w:rsidRPr="003C254C">
        <w:rPr>
          <w:rFonts w:asciiTheme="minorHAnsi" w:hAnsiTheme="minorHAnsi"/>
          <w:b/>
          <w:szCs w:val="28"/>
        </w:rPr>
        <w:t xml:space="preserve">Continental Breakfast </w:t>
      </w:r>
    </w:p>
    <w:p w14:paraId="78CD4281" w14:textId="423E8582" w:rsidR="00FE21C8" w:rsidRDefault="001C7686" w:rsidP="000925B2">
      <w:pPr>
        <w:pStyle w:val="ListParagraph"/>
        <w:numPr>
          <w:ilvl w:val="0"/>
          <w:numId w:val="32"/>
        </w:numPr>
        <w:tabs>
          <w:tab w:val="left" w:pos="900"/>
          <w:tab w:val="left" w:pos="2880"/>
          <w:tab w:val="left" w:pos="3060"/>
          <w:tab w:val="left" w:pos="4320"/>
        </w:tabs>
        <w:spacing w:before="0" w:after="0"/>
        <w:rPr>
          <w:b/>
          <w:color w:val="auto"/>
          <w:sz w:val="28"/>
          <w:szCs w:val="28"/>
        </w:rPr>
      </w:pPr>
      <w:r w:rsidRPr="00D24357">
        <w:rPr>
          <w:b/>
          <w:color w:val="auto"/>
          <w:sz w:val="28"/>
          <w:szCs w:val="28"/>
        </w:rPr>
        <w:t>9:00 a.m.</w:t>
      </w:r>
      <w:r w:rsidR="00D24357">
        <w:rPr>
          <w:b/>
          <w:color w:val="auto"/>
          <w:sz w:val="28"/>
          <w:szCs w:val="28"/>
        </w:rPr>
        <w:tab/>
      </w:r>
      <w:r w:rsidRPr="00D24357">
        <w:rPr>
          <w:b/>
          <w:color w:val="auto"/>
          <w:sz w:val="28"/>
          <w:szCs w:val="28"/>
        </w:rPr>
        <w:t>-</w:t>
      </w:r>
      <w:r w:rsidR="00D83A76">
        <w:rPr>
          <w:b/>
          <w:color w:val="auto"/>
          <w:sz w:val="28"/>
          <w:szCs w:val="28"/>
        </w:rPr>
        <w:tab/>
      </w:r>
      <w:r w:rsidR="00FE21C8">
        <w:rPr>
          <w:b/>
          <w:color w:val="auto"/>
          <w:sz w:val="28"/>
          <w:szCs w:val="28"/>
        </w:rPr>
        <w:t xml:space="preserve">Welcome </w:t>
      </w:r>
      <w:r w:rsidR="00C22A99">
        <w:rPr>
          <w:b/>
          <w:color w:val="auto"/>
          <w:sz w:val="28"/>
          <w:szCs w:val="28"/>
        </w:rPr>
        <w:t xml:space="preserve">by </w:t>
      </w:r>
      <w:r w:rsidR="00FE21C8">
        <w:rPr>
          <w:b/>
          <w:color w:val="auto"/>
          <w:sz w:val="28"/>
          <w:szCs w:val="28"/>
        </w:rPr>
        <w:t>Joe Dirago, Golf Classic Director</w:t>
      </w:r>
      <w:r w:rsidR="00FE21C8" w:rsidRPr="00D24357">
        <w:rPr>
          <w:b/>
          <w:color w:val="auto"/>
          <w:sz w:val="28"/>
          <w:szCs w:val="28"/>
        </w:rPr>
        <w:t xml:space="preserve"> </w:t>
      </w:r>
    </w:p>
    <w:p w14:paraId="60C18671" w14:textId="50F34979" w:rsidR="00B6092B" w:rsidRPr="00FE21C8" w:rsidRDefault="001C7686" w:rsidP="00FE21C8">
      <w:pPr>
        <w:pStyle w:val="ListParagraph"/>
        <w:numPr>
          <w:ilvl w:val="0"/>
          <w:numId w:val="36"/>
        </w:numPr>
        <w:tabs>
          <w:tab w:val="left" w:pos="900"/>
          <w:tab w:val="left" w:pos="2880"/>
          <w:tab w:val="left" w:pos="3060"/>
          <w:tab w:val="left" w:pos="4320"/>
        </w:tabs>
        <w:spacing w:before="0" w:after="0"/>
        <w:ind w:hanging="450"/>
        <w:rPr>
          <w:b/>
          <w:color w:val="auto"/>
          <w:sz w:val="28"/>
          <w:szCs w:val="28"/>
        </w:rPr>
      </w:pPr>
      <w:r w:rsidRPr="00FE21C8">
        <w:rPr>
          <w:b/>
          <w:color w:val="auto"/>
          <w:sz w:val="28"/>
          <w:szCs w:val="28"/>
        </w:rPr>
        <w:t>Course Instructions and Event Rules by</w:t>
      </w:r>
      <w:r w:rsidR="007316DA" w:rsidRPr="00FE21C8">
        <w:rPr>
          <w:b/>
          <w:color w:val="auto"/>
          <w:sz w:val="28"/>
          <w:szCs w:val="28"/>
        </w:rPr>
        <w:t xml:space="preserve"> </w:t>
      </w:r>
    </w:p>
    <w:p w14:paraId="0BDF728F" w14:textId="6A52807B" w:rsidR="001C7686" w:rsidRPr="00B6092B" w:rsidRDefault="00B6092B" w:rsidP="00B6092B">
      <w:pPr>
        <w:tabs>
          <w:tab w:val="left" w:pos="900"/>
          <w:tab w:val="left" w:pos="3060"/>
          <w:tab w:val="left" w:pos="3330"/>
          <w:tab w:val="left" w:pos="4320"/>
        </w:tabs>
        <w:spacing w:before="0" w:after="0"/>
        <w:ind w:left="306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ab/>
      </w:r>
      <w:r w:rsidR="001C7686" w:rsidRPr="00B6092B">
        <w:rPr>
          <w:b/>
          <w:color w:val="auto"/>
          <w:sz w:val="28"/>
          <w:szCs w:val="28"/>
        </w:rPr>
        <w:t xml:space="preserve">Brendan </w:t>
      </w:r>
      <w:proofErr w:type="spellStart"/>
      <w:r w:rsidR="001C7686" w:rsidRPr="00B6092B">
        <w:rPr>
          <w:b/>
          <w:color w:val="auto"/>
          <w:sz w:val="28"/>
          <w:szCs w:val="28"/>
        </w:rPr>
        <w:t>Murcko</w:t>
      </w:r>
      <w:proofErr w:type="spellEnd"/>
      <w:r w:rsidR="001C7686" w:rsidRPr="00B6092B">
        <w:rPr>
          <w:b/>
          <w:color w:val="auto"/>
          <w:sz w:val="28"/>
          <w:szCs w:val="28"/>
        </w:rPr>
        <w:t xml:space="preserve">, Storm King Golf Club </w:t>
      </w:r>
    </w:p>
    <w:p w14:paraId="163A7F5D" w14:textId="30F9F9F9" w:rsidR="001C7686" w:rsidRPr="003C254C" w:rsidRDefault="001C7686" w:rsidP="00D63874">
      <w:pPr>
        <w:pStyle w:val="BodyTextIndent2"/>
        <w:tabs>
          <w:tab w:val="clear" w:pos="3240"/>
          <w:tab w:val="clear" w:pos="3420"/>
          <w:tab w:val="left" w:pos="1080"/>
          <w:tab w:val="left" w:pos="2160"/>
          <w:tab w:val="left" w:pos="3330"/>
          <w:tab w:val="left" w:pos="3600"/>
          <w:tab w:val="left" w:pos="4320"/>
        </w:tabs>
        <w:spacing w:before="0" w:after="120"/>
        <w:ind w:left="3067" w:hanging="187"/>
        <w:rPr>
          <w:rFonts w:asciiTheme="minorHAnsi" w:hAnsiTheme="minorHAnsi"/>
          <w:b/>
          <w:color w:val="auto"/>
          <w:szCs w:val="28"/>
        </w:rPr>
      </w:pPr>
      <w:r w:rsidRPr="003C254C">
        <w:rPr>
          <w:rFonts w:asciiTheme="minorHAnsi" w:hAnsiTheme="minorHAnsi"/>
          <w:b/>
          <w:color w:val="auto"/>
          <w:szCs w:val="28"/>
        </w:rPr>
        <w:t>-</w:t>
      </w:r>
      <w:r w:rsidRPr="003C254C">
        <w:rPr>
          <w:rFonts w:asciiTheme="minorHAnsi" w:hAnsiTheme="minorHAnsi"/>
          <w:b/>
          <w:color w:val="auto"/>
          <w:szCs w:val="28"/>
        </w:rPr>
        <w:tab/>
        <w:t>Best Ball Scramble Golf – Shotgun Start</w:t>
      </w:r>
    </w:p>
    <w:p w14:paraId="6C042327" w14:textId="7A2D6D71" w:rsidR="000925B2" w:rsidRDefault="001C7686" w:rsidP="000925B2">
      <w:pPr>
        <w:pStyle w:val="BodyTextIndent3"/>
        <w:numPr>
          <w:ilvl w:val="0"/>
          <w:numId w:val="32"/>
        </w:numPr>
        <w:tabs>
          <w:tab w:val="left" w:pos="900"/>
          <w:tab w:val="left" w:pos="2160"/>
          <w:tab w:val="left" w:pos="2880"/>
          <w:tab w:val="left" w:pos="3600"/>
          <w:tab w:val="left" w:pos="4320"/>
        </w:tabs>
        <w:spacing w:before="0" w:after="0"/>
        <w:rPr>
          <w:b/>
          <w:color w:val="auto"/>
          <w:sz w:val="28"/>
          <w:szCs w:val="28"/>
        </w:rPr>
      </w:pPr>
      <w:r w:rsidRPr="003C254C">
        <w:rPr>
          <w:b/>
          <w:color w:val="auto"/>
          <w:sz w:val="28"/>
          <w:szCs w:val="28"/>
        </w:rPr>
        <w:t>2:00 p.m.</w:t>
      </w:r>
      <w:r w:rsidR="00B6092B">
        <w:rPr>
          <w:b/>
          <w:color w:val="auto"/>
          <w:sz w:val="28"/>
          <w:szCs w:val="28"/>
        </w:rPr>
        <w:tab/>
      </w:r>
      <w:r w:rsidR="000925B2">
        <w:rPr>
          <w:b/>
          <w:color w:val="auto"/>
          <w:sz w:val="28"/>
          <w:szCs w:val="28"/>
        </w:rPr>
        <w:tab/>
      </w:r>
      <w:r w:rsidRPr="003C254C">
        <w:rPr>
          <w:b/>
          <w:color w:val="auto"/>
          <w:sz w:val="28"/>
          <w:szCs w:val="28"/>
        </w:rPr>
        <w:t>-</w:t>
      </w:r>
      <w:r w:rsidR="000925B2">
        <w:rPr>
          <w:b/>
          <w:color w:val="auto"/>
          <w:sz w:val="28"/>
          <w:szCs w:val="28"/>
        </w:rPr>
        <w:t xml:space="preserve"> </w:t>
      </w:r>
      <w:r w:rsidR="00C22A99">
        <w:rPr>
          <w:b/>
          <w:color w:val="auto"/>
          <w:sz w:val="28"/>
          <w:szCs w:val="28"/>
        </w:rPr>
        <w:t xml:space="preserve"> </w:t>
      </w:r>
      <w:r w:rsidR="000925B2">
        <w:rPr>
          <w:b/>
          <w:color w:val="auto"/>
          <w:sz w:val="28"/>
          <w:szCs w:val="28"/>
        </w:rPr>
        <w:t xml:space="preserve">Welcome by Carole McDermott, President, </w:t>
      </w:r>
    </w:p>
    <w:p w14:paraId="4876E7DB" w14:textId="09A35CC1" w:rsidR="000925B2" w:rsidRDefault="000925B2" w:rsidP="000925B2">
      <w:pPr>
        <w:pStyle w:val="BodyTextIndent3"/>
        <w:tabs>
          <w:tab w:val="left" w:pos="1080"/>
          <w:tab w:val="left" w:pos="2160"/>
          <w:tab w:val="left" w:pos="2880"/>
          <w:tab w:val="left" w:pos="3600"/>
          <w:tab w:val="left" w:pos="4320"/>
        </w:tabs>
        <w:spacing w:before="0" w:after="0"/>
        <w:ind w:left="720" w:firstLine="234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Meals on Wheels Board of Directors</w:t>
      </w:r>
    </w:p>
    <w:p w14:paraId="3BFE985F" w14:textId="30ADD61F" w:rsidR="000925B2" w:rsidRPr="000925B2" w:rsidRDefault="000925B2" w:rsidP="00C22A99">
      <w:pPr>
        <w:pStyle w:val="BodyTextIndent3"/>
        <w:numPr>
          <w:ilvl w:val="0"/>
          <w:numId w:val="36"/>
        </w:numPr>
        <w:tabs>
          <w:tab w:val="left" w:pos="1080"/>
          <w:tab w:val="left" w:pos="2160"/>
          <w:tab w:val="left" w:pos="3060"/>
          <w:tab w:val="left" w:pos="3600"/>
          <w:tab w:val="left" w:pos="4320"/>
        </w:tabs>
        <w:spacing w:before="0" w:after="120"/>
        <w:ind w:left="306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Golf Awards Ceremony</w:t>
      </w:r>
      <w:r w:rsidR="00D63874">
        <w:rPr>
          <w:b/>
          <w:color w:val="auto"/>
          <w:sz w:val="28"/>
          <w:szCs w:val="28"/>
        </w:rPr>
        <w:t xml:space="preserve">, Brendan </w:t>
      </w:r>
      <w:proofErr w:type="spellStart"/>
      <w:r w:rsidR="00D63874">
        <w:rPr>
          <w:b/>
          <w:color w:val="auto"/>
          <w:sz w:val="28"/>
          <w:szCs w:val="28"/>
        </w:rPr>
        <w:t>Murcko</w:t>
      </w:r>
      <w:proofErr w:type="spellEnd"/>
      <w:r w:rsidR="00D63874">
        <w:rPr>
          <w:b/>
          <w:color w:val="auto"/>
          <w:sz w:val="28"/>
          <w:szCs w:val="28"/>
        </w:rPr>
        <w:t xml:space="preserve"> and</w:t>
      </w:r>
      <w:r w:rsidR="00C22A99">
        <w:rPr>
          <w:b/>
          <w:color w:val="auto"/>
          <w:sz w:val="28"/>
          <w:szCs w:val="28"/>
        </w:rPr>
        <w:t xml:space="preserve"> </w:t>
      </w:r>
      <w:r w:rsidR="00D63874">
        <w:rPr>
          <w:b/>
          <w:color w:val="auto"/>
          <w:sz w:val="28"/>
          <w:szCs w:val="28"/>
        </w:rPr>
        <w:t>Joe Dirago</w:t>
      </w:r>
    </w:p>
    <w:p w14:paraId="2E79C7ED" w14:textId="69AF29BA" w:rsidR="00132A21" w:rsidRPr="003C254C" w:rsidRDefault="000925B2" w:rsidP="0086709A">
      <w:pPr>
        <w:pStyle w:val="BodyTextIndent3"/>
        <w:numPr>
          <w:ilvl w:val="0"/>
          <w:numId w:val="40"/>
        </w:numPr>
        <w:tabs>
          <w:tab w:val="left" w:pos="720"/>
          <w:tab w:val="left" w:pos="2880"/>
          <w:tab w:val="left" w:pos="3060"/>
          <w:tab w:val="left" w:pos="3600"/>
          <w:tab w:val="left" w:pos="4320"/>
        </w:tabs>
        <w:spacing w:after="120"/>
        <w:ind w:left="7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2:15 </w:t>
      </w:r>
      <w:r w:rsidR="00216C1B">
        <w:rPr>
          <w:b/>
          <w:color w:val="auto"/>
          <w:sz w:val="28"/>
          <w:szCs w:val="28"/>
        </w:rPr>
        <w:t xml:space="preserve">p.m. </w:t>
      </w:r>
      <w:r w:rsidR="00216C1B">
        <w:rPr>
          <w:b/>
          <w:color w:val="auto"/>
          <w:sz w:val="28"/>
          <w:szCs w:val="28"/>
        </w:rPr>
        <w:tab/>
        <w:t xml:space="preserve">- </w:t>
      </w:r>
      <w:r w:rsidR="008B669B">
        <w:rPr>
          <w:b/>
          <w:color w:val="auto"/>
          <w:sz w:val="28"/>
          <w:szCs w:val="28"/>
        </w:rPr>
        <w:tab/>
      </w:r>
      <w:r w:rsidR="001C7686" w:rsidRPr="003C254C">
        <w:rPr>
          <w:b/>
          <w:color w:val="auto"/>
          <w:sz w:val="28"/>
          <w:szCs w:val="28"/>
        </w:rPr>
        <w:t>B</w:t>
      </w:r>
      <w:r w:rsidR="007316DA" w:rsidRPr="003C254C">
        <w:rPr>
          <w:b/>
          <w:color w:val="auto"/>
          <w:sz w:val="28"/>
          <w:szCs w:val="28"/>
        </w:rPr>
        <w:t xml:space="preserve">arbeque </w:t>
      </w:r>
      <w:r w:rsidR="001C7686" w:rsidRPr="003C254C">
        <w:rPr>
          <w:b/>
          <w:color w:val="auto"/>
          <w:sz w:val="28"/>
          <w:szCs w:val="28"/>
        </w:rPr>
        <w:t xml:space="preserve">Lunch at </w:t>
      </w:r>
      <w:r w:rsidR="007316DA" w:rsidRPr="003C254C">
        <w:rPr>
          <w:b/>
          <w:color w:val="auto"/>
          <w:sz w:val="28"/>
          <w:szCs w:val="28"/>
        </w:rPr>
        <w:t>Storm King Tavern</w:t>
      </w:r>
      <w:r w:rsidR="001C7686" w:rsidRPr="003C254C">
        <w:rPr>
          <w:b/>
          <w:color w:val="auto"/>
          <w:sz w:val="28"/>
          <w:szCs w:val="28"/>
        </w:rPr>
        <w:t xml:space="preserve"> </w:t>
      </w:r>
    </w:p>
    <w:p w14:paraId="10F55383" w14:textId="477B3E54" w:rsidR="001C7686" w:rsidRPr="008B669B" w:rsidRDefault="001C7686" w:rsidP="0086709A">
      <w:pPr>
        <w:pStyle w:val="ListParagraph"/>
        <w:numPr>
          <w:ilvl w:val="0"/>
          <w:numId w:val="40"/>
        </w:numPr>
        <w:tabs>
          <w:tab w:val="left" w:pos="720"/>
          <w:tab w:val="left" w:pos="1080"/>
          <w:tab w:val="left" w:pos="2880"/>
          <w:tab w:val="left" w:pos="3060"/>
          <w:tab w:val="left" w:pos="3600"/>
          <w:tab w:val="left" w:pos="4320"/>
        </w:tabs>
        <w:spacing w:before="0"/>
        <w:ind w:left="720"/>
        <w:rPr>
          <w:b/>
          <w:color w:val="auto"/>
          <w:sz w:val="28"/>
          <w:szCs w:val="28"/>
        </w:rPr>
      </w:pPr>
      <w:r w:rsidRPr="000925B2">
        <w:rPr>
          <w:b/>
          <w:color w:val="auto"/>
          <w:sz w:val="28"/>
          <w:szCs w:val="28"/>
        </w:rPr>
        <w:t>3:00 p.m.</w:t>
      </w:r>
      <w:r w:rsidRPr="000925B2">
        <w:rPr>
          <w:b/>
          <w:color w:val="auto"/>
          <w:sz w:val="28"/>
          <w:szCs w:val="28"/>
        </w:rPr>
        <w:tab/>
        <w:t>-</w:t>
      </w:r>
      <w:r w:rsidR="008B669B">
        <w:rPr>
          <w:b/>
          <w:color w:val="auto"/>
          <w:sz w:val="28"/>
          <w:szCs w:val="28"/>
        </w:rPr>
        <w:tab/>
      </w:r>
      <w:r w:rsidRPr="000925B2">
        <w:rPr>
          <w:b/>
          <w:color w:val="auto"/>
          <w:sz w:val="28"/>
          <w:szCs w:val="28"/>
        </w:rPr>
        <w:t xml:space="preserve">Raffle </w:t>
      </w:r>
      <w:r w:rsidR="007316DA" w:rsidRPr="000925B2">
        <w:rPr>
          <w:b/>
          <w:color w:val="auto"/>
          <w:sz w:val="28"/>
          <w:szCs w:val="28"/>
        </w:rPr>
        <w:t>and Silent Auction</w:t>
      </w:r>
    </w:p>
    <w:p w14:paraId="2E9186EE" w14:textId="067A3BF3" w:rsidR="001C7686" w:rsidRPr="00C814E7" w:rsidRDefault="00560E86" w:rsidP="00A87196">
      <w:pPr>
        <w:pStyle w:val="Date"/>
        <w:spacing w:after="60"/>
        <w:rPr>
          <w:color w:val="006C31"/>
          <w:sz w:val="56"/>
          <w:szCs w:val="56"/>
        </w:rPr>
      </w:pPr>
      <w:bookmarkStart w:id="5" w:name="_Hlk10098357"/>
      <w:r w:rsidRPr="00C814E7">
        <w:rPr>
          <w:b w:val="0"/>
          <w:noProof/>
          <w:color w:val="006C31"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70B32CED" wp14:editId="2EA0E342">
            <wp:simplePos x="0" y="0"/>
            <wp:positionH relativeFrom="column">
              <wp:posOffset>3023870</wp:posOffset>
            </wp:positionH>
            <wp:positionV relativeFrom="paragraph">
              <wp:posOffset>534670</wp:posOffset>
            </wp:positionV>
            <wp:extent cx="2505010" cy="1426210"/>
            <wp:effectExtent l="76200" t="76200" r="124460" b="135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GC 4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420" cy="1432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686" w:rsidRPr="00C814E7">
        <w:rPr>
          <w:color w:val="006C31"/>
          <w:sz w:val="56"/>
          <w:szCs w:val="56"/>
        </w:rPr>
        <w:t>Golf</w:t>
      </w:r>
      <w:bookmarkEnd w:id="5"/>
      <w:r w:rsidR="001C7686" w:rsidRPr="00C814E7">
        <w:rPr>
          <w:color w:val="006C31"/>
          <w:sz w:val="56"/>
          <w:szCs w:val="56"/>
        </w:rPr>
        <w:t xml:space="preserve"> </w:t>
      </w:r>
      <w:r w:rsidR="00D24357" w:rsidRPr="00C814E7">
        <w:rPr>
          <w:color w:val="006C31"/>
          <w:sz w:val="56"/>
          <w:szCs w:val="56"/>
        </w:rPr>
        <w:t xml:space="preserve">Classic </w:t>
      </w:r>
      <w:r w:rsidR="001C7686" w:rsidRPr="00C814E7">
        <w:rPr>
          <w:color w:val="006C31"/>
          <w:sz w:val="56"/>
          <w:szCs w:val="56"/>
        </w:rPr>
        <w:t>Prizes and Contests</w:t>
      </w:r>
    </w:p>
    <w:p w14:paraId="14A8033E" w14:textId="77777777" w:rsidR="00D54E9F" w:rsidRDefault="00D54E9F" w:rsidP="00A87196">
      <w:pPr>
        <w:numPr>
          <w:ilvl w:val="0"/>
          <w:numId w:val="20"/>
        </w:numPr>
        <w:spacing w:after="60"/>
        <w:rPr>
          <w:b/>
          <w:color w:val="auto"/>
          <w:sz w:val="28"/>
          <w:szCs w:val="28"/>
        </w:rPr>
        <w:sectPr w:rsidR="00D54E9F" w:rsidSect="00F12023">
          <w:type w:val="continuous"/>
          <w:pgSz w:w="12240" w:h="15840"/>
          <w:pgMar w:top="1728" w:right="1728" w:bottom="1440" w:left="1728" w:header="720" w:footer="864" w:gutter="0"/>
          <w:cols w:space="720"/>
          <w:titlePg/>
          <w:docGrid w:linePitch="360"/>
        </w:sectPr>
      </w:pPr>
    </w:p>
    <w:p w14:paraId="5DEF20A8" w14:textId="430A8AC3" w:rsidR="00D6487C" w:rsidRDefault="00D54E9F" w:rsidP="003B10B9">
      <w:pPr>
        <w:numPr>
          <w:ilvl w:val="0"/>
          <w:numId w:val="20"/>
        </w:numPr>
        <w:tabs>
          <w:tab w:val="clear" w:pos="720"/>
          <w:tab w:val="num" w:pos="360"/>
        </w:tabs>
        <w:spacing w:before="60" w:after="0"/>
        <w:ind w:right="-72" w:hanging="810"/>
        <w:rPr>
          <w:b/>
          <w:color w:val="auto"/>
          <w:sz w:val="28"/>
          <w:szCs w:val="28"/>
        </w:rPr>
      </w:pPr>
      <w:bookmarkStart w:id="6" w:name="_Hlk10147345"/>
      <w:r w:rsidRPr="00D6487C">
        <w:rPr>
          <w:b/>
          <w:color w:val="auto"/>
          <w:sz w:val="28"/>
          <w:szCs w:val="28"/>
        </w:rPr>
        <w:t xml:space="preserve">Best </w:t>
      </w:r>
      <w:r w:rsidR="00132A21" w:rsidRPr="00D6487C">
        <w:rPr>
          <w:b/>
          <w:color w:val="auto"/>
          <w:sz w:val="28"/>
          <w:szCs w:val="28"/>
        </w:rPr>
        <w:t xml:space="preserve">Team </w:t>
      </w:r>
      <w:r w:rsidRPr="00D6487C">
        <w:rPr>
          <w:b/>
          <w:color w:val="auto"/>
          <w:sz w:val="28"/>
          <w:szCs w:val="28"/>
        </w:rPr>
        <w:t xml:space="preserve">Foursome </w:t>
      </w:r>
      <w:r w:rsidR="00132A21" w:rsidRPr="00D6487C">
        <w:rPr>
          <w:b/>
          <w:color w:val="auto"/>
          <w:sz w:val="28"/>
          <w:szCs w:val="28"/>
        </w:rPr>
        <w:t xml:space="preserve">Scores </w:t>
      </w:r>
      <w:bookmarkStart w:id="7" w:name="_Hlk10147686"/>
    </w:p>
    <w:p w14:paraId="7079F844" w14:textId="6418AD26" w:rsidR="00D6487C" w:rsidRDefault="00132E07" w:rsidP="003B10B9">
      <w:pPr>
        <w:numPr>
          <w:ilvl w:val="0"/>
          <w:numId w:val="20"/>
        </w:numPr>
        <w:tabs>
          <w:tab w:val="clear" w:pos="720"/>
          <w:tab w:val="num" w:pos="360"/>
        </w:tabs>
        <w:spacing w:before="60" w:after="0"/>
        <w:ind w:right="-72" w:hanging="810"/>
        <w:rPr>
          <w:b/>
          <w:color w:val="auto"/>
          <w:sz w:val="28"/>
          <w:szCs w:val="28"/>
        </w:rPr>
      </w:pPr>
      <w:r w:rsidRPr="00D6487C">
        <w:rPr>
          <w:b/>
          <w:color w:val="auto"/>
          <w:sz w:val="28"/>
          <w:szCs w:val="28"/>
        </w:rPr>
        <w:t>Longest Drive Men – Hole #6</w:t>
      </w:r>
    </w:p>
    <w:p w14:paraId="5B8934C5" w14:textId="77777777" w:rsidR="00D6487C" w:rsidRDefault="00132E07" w:rsidP="003B10B9">
      <w:pPr>
        <w:numPr>
          <w:ilvl w:val="0"/>
          <w:numId w:val="20"/>
        </w:numPr>
        <w:tabs>
          <w:tab w:val="clear" w:pos="720"/>
          <w:tab w:val="num" w:pos="360"/>
        </w:tabs>
        <w:spacing w:before="60" w:after="0"/>
        <w:ind w:right="-72" w:hanging="810"/>
        <w:rPr>
          <w:b/>
          <w:color w:val="auto"/>
          <w:sz w:val="28"/>
          <w:szCs w:val="28"/>
        </w:rPr>
      </w:pPr>
      <w:r w:rsidRPr="00D6487C">
        <w:rPr>
          <w:b/>
          <w:color w:val="auto"/>
          <w:sz w:val="28"/>
          <w:szCs w:val="28"/>
        </w:rPr>
        <w:t>Longest Drive Ladies – Hole #6</w:t>
      </w:r>
    </w:p>
    <w:p w14:paraId="06289A54" w14:textId="3B491130" w:rsidR="00D6487C" w:rsidRPr="00D6487C" w:rsidRDefault="005169C5" w:rsidP="003B10B9">
      <w:pPr>
        <w:numPr>
          <w:ilvl w:val="0"/>
          <w:numId w:val="20"/>
        </w:numPr>
        <w:tabs>
          <w:tab w:val="clear" w:pos="720"/>
          <w:tab w:val="num" w:pos="360"/>
        </w:tabs>
        <w:spacing w:before="60" w:after="0"/>
        <w:ind w:right="-72" w:hanging="810"/>
        <w:rPr>
          <w:b/>
          <w:color w:val="auto"/>
          <w:sz w:val="28"/>
          <w:szCs w:val="28"/>
        </w:rPr>
        <w:sectPr w:rsidR="00D6487C" w:rsidRPr="00D6487C" w:rsidSect="00D54E9F">
          <w:type w:val="continuous"/>
          <w:pgSz w:w="12240" w:h="15840"/>
          <w:pgMar w:top="2232" w:right="2232" w:bottom="1800" w:left="2232" w:header="720" w:footer="864" w:gutter="0"/>
          <w:cols w:space="720"/>
          <w:titlePg/>
          <w:docGrid w:linePitch="360"/>
        </w:sectPr>
      </w:pPr>
      <w:r w:rsidRPr="00D6487C">
        <w:rPr>
          <w:b/>
          <w:color w:val="auto"/>
          <w:sz w:val="28"/>
          <w:szCs w:val="28"/>
        </w:rPr>
        <w:t>Longest Putt – Hole #</w:t>
      </w:r>
      <w:r w:rsidR="00D6487C">
        <w:rPr>
          <w:b/>
          <w:color w:val="auto"/>
          <w:sz w:val="28"/>
          <w:szCs w:val="28"/>
        </w:rPr>
        <w:t>9</w:t>
      </w:r>
    </w:p>
    <w:p w14:paraId="34436464" w14:textId="77777777" w:rsidR="00D6487C" w:rsidRDefault="003674F4" w:rsidP="003B10B9">
      <w:pPr>
        <w:pStyle w:val="ListParagraph"/>
        <w:numPr>
          <w:ilvl w:val="0"/>
          <w:numId w:val="32"/>
        </w:numPr>
        <w:tabs>
          <w:tab w:val="left" w:pos="900"/>
        </w:tabs>
        <w:spacing w:before="60" w:after="0"/>
        <w:ind w:left="900" w:hanging="450"/>
        <w:rPr>
          <w:b/>
          <w:color w:val="auto"/>
          <w:sz w:val="28"/>
          <w:szCs w:val="28"/>
        </w:rPr>
      </w:pPr>
      <w:r w:rsidRPr="00D6487C">
        <w:rPr>
          <w:b/>
          <w:color w:val="auto"/>
          <w:sz w:val="28"/>
          <w:szCs w:val="28"/>
        </w:rPr>
        <w:t>Closest to Pin – Hole #12</w:t>
      </w:r>
    </w:p>
    <w:p w14:paraId="31A8CA35" w14:textId="5F3B360F" w:rsidR="003674F4" w:rsidRPr="00D6487C" w:rsidRDefault="003674F4" w:rsidP="003B10B9">
      <w:pPr>
        <w:pStyle w:val="ListParagraph"/>
        <w:numPr>
          <w:ilvl w:val="0"/>
          <w:numId w:val="32"/>
        </w:numPr>
        <w:tabs>
          <w:tab w:val="left" w:pos="900"/>
        </w:tabs>
        <w:spacing w:before="60" w:after="120"/>
        <w:ind w:left="892" w:hanging="446"/>
        <w:rPr>
          <w:b/>
          <w:color w:val="auto"/>
          <w:sz w:val="28"/>
          <w:szCs w:val="28"/>
        </w:rPr>
      </w:pPr>
      <w:r w:rsidRPr="00D6487C">
        <w:rPr>
          <w:b/>
          <w:color w:val="auto"/>
          <w:sz w:val="28"/>
          <w:szCs w:val="28"/>
        </w:rPr>
        <w:t>Closest to Pin Hole - #17</w:t>
      </w:r>
    </w:p>
    <w:p w14:paraId="75C50B8A" w14:textId="1EAC16E7" w:rsidR="001C7686" w:rsidRPr="00C814E7" w:rsidRDefault="001C7686" w:rsidP="00A360EF">
      <w:pPr>
        <w:pStyle w:val="Date"/>
        <w:spacing w:after="60"/>
        <w:rPr>
          <w:color w:val="006C31"/>
          <w:sz w:val="56"/>
          <w:szCs w:val="56"/>
        </w:rPr>
      </w:pPr>
      <w:bookmarkStart w:id="8" w:name="_Hlk10147311"/>
      <w:bookmarkEnd w:id="6"/>
      <w:bookmarkEnd w:id="7"/>
      <w:r w:rsidRPr="00C814E7">
        <w:rPr>
          <w:color w:val="006C31"/>
          <w:sz w:val="56"/>
          <w:szCs w:val="56"/>
        </w:rPr>
        <w:t xml:space="preserve">Course </w:t>
      </w:r>
      <w:r w:rsidR="003C254C" w:rsidRPr="00C814E7">
        <w:rPr>
          <w:color w:val="006C31"/>
          <w:sz w:val="56"/>
          <w:szCs w:val="56"/>
        </w:rPr>
        <w:t>R</w:t>
      </w:r>
      <w:r w:rsidRPr="00C814E7">
        <w:rPr>
          <w:color w:val="006C31"/>
          <w:sz w:val="56"/>
          <w:szCs w:val="56"/>
        </w:rPr>
        <w:t>efreshments</w:t>
      </w:r>
    </w:p>
    <w:p w14:paraId="4293A73E" w14:textId="77777777" w:rsidR="006344D5" w:rsidRDefault="00EB7741" w:rsidP="006344D5">
      <w:pPr>
        <w:pStyle w:val="BodyText3"/>
        <w:spacing w:before="60"/>
        <w:ind w:left="360"/>
        <w:rPr>
          <w:color w:val="auto"/>
          <w:sz w:val="28"/>
          <w:szCs w:val="28"/>
        </w:rPr>
      </w:pPr>
      <w:bookmarkStart w:id="9" w:name="_Hlk10147432"/>
      <w:r>
        <w:rPr>
          <w:color w:val="auto"/>
          <w:sz w:val="28"/>
          <w:szCs w:val="28"/>
        </w:rPr>
        <w:t>The</w:t>
      </w:r>
      <w:r w:rsidR="003C254C" w:rsidRPr="00655129">
        <w:rPr>
          <w:color w:val="auto"/>
          <w:sz w:val="28"/>
          <w:szCs w:val="28"/>
        </w:rPr>
        <w:t xml:space="preserve"> golfer’s registration bag include</w:t>
      </w:r>
      <w:r w:rsidR="00516492" w:rsidRPr="00655129">
        <w:rPr>
          <w:color w:val="auto"/>
          <w:sz w:val="28"/>
          <w:szCs w:val="28"/>
        </w:rPr>
        <w:t>s</w:t>
      </w:r>
      <w:r w:rsidR="003C254C" w:rsidRPr="00655129">
        <w:rPr>
          <w:color w:val="auto"/>
          <w:sz w:val="28"/>
          <w:szCs w:val="28"/>
        </w:rPr>
        <w:t xml:space="preserve"> a bottled water, snack bars </w:t>
      </w:r>
      <w:bookmarkEnd w:id="8"/>
      <w:r w:rsidR="003C254C" w:rsidRPr="00655129">
        <w:rPr>
          <w:color w:val="auto"/>
          <w:sz w:val="28"/>
          <w:szCs w:val="28"/>
        </w:rPr>
        <w:t xml:space="preserve">and other goodies </w:t>
      </w:r>
      <w:bookmarkEnd w:id="9"/>
      <w:r w:rsidR="003C254C" w:rsidRPr="00655129">
        <w:rPr>
          <w:color w:val="auto"/>
          <w:sz w:val="28"/>
          <w:szCs w:val="28"/>
        </w:rPr>
        <w:t xml:space="preserve">for your enjoyment. </w:t>
      </w:r>
      <w:r w:rsidR="00A571B4">
        <w:rPr>
          <w:color w:val="auto"/>
          <w:sz w:val="28"/>
          <w:szCs w:val="28"/>
        </w:rPr>
        <w:t>C</w:t>
      </w:r>
      <w:r w:rsidR="00A571B4" w:rsidRPr="00655129">
        <w:rPr>
          <w:color w:val="auto"/>
          <w:sz w:val="28"/>
          <w:szCs w:val="28"/>
        </w:rPr>
        <w:t xml:space="preserve">omplimentary water </w:t>
      </w:r>
      <w:r w:rsidR="00A571B4">
        <w:rPr>
          <w:color w:val="auto"/>
          <w:sz w:val="28"/>
          <w:szCs w:val="28"/>
        </w:rPr>
        <w:t xml:space="preserve">is available near the Tee Boxes of Holes </w:t>
      </w:r>
      <w:r w:rsidR="00A571B4" w:rsidRPr="00655129">
        <w:rPr>
          <w:color w:val="auto"/>
          <w:sz w:val="28"/>
          <w:szCs w:val="28"/>
        </w:rPr>
        <w:t>#</w:t>
      </w:r>
      <w:r w:rsidR="00A571B4">
        <w:rPr>
          <w:color w:val="auto"/>
          <w:sz w:val="28"/>
          <w:szCs w:val="28"/>
        </w:rPr>
        <w:t>6</w:t>
      </w:r>
      <w:r w:rsidR="00A571B4" w:rsidRPr="00655129">
        <w:rPr>
          <w:color w:val="auto"/>
          <w:sz w:val="28"/>
          <w:szCs w:val="28"/>
        </w:rPr>
        <w:t xml:space="preserve"> and #1</w:t>
      </w:r>
      <w:r w:rsidR="00A571B4">
        <w:rPr>
          <w:color w:val="auto"/>
          <w:sz w:val="28"/>
          <w:szCs w:val="28"/>
        </w:rPr>
        <w:t>5</w:t>
      </w:r>
      <w:r w:rsidR="00A571B4" w:rsidRPr="00655129">
        <w:rPr>
          <w:color w:val="auto"/>
          <w:sz w:val="28"/>
          <w:szCs w:val="28"/>
        </w:rPr>
        <w:t xml:space="preserve">.  </w:t>
      </w:r>
    </w:p>
    <w:p w14:paraId="332646EF" w14:textId="2D2F0ECA" w:rsidR="00DA63CC" w:rsidRDefault="009853E8" w:rsidP="00DA63CC">
      <w:pPr>
        <w:pStyle w:val="BodyText3"/>
        <w:spacing w:before="60" w:after="0"/>
        <w:ind w:left="360"/>
        <w:rPr>
          <w:color w:val="auto"/>
          <w:sz w:val="28"/>
          <w:szCs w:val="28"/>
        </w:rPr>
      </w:pPr>
      <w:r w:rsidRPr="00655129">
        <w:rPr>
          <w:color w:val="auto"/>
          <w:sz w:val="28"/>
          <w:szCs w:val="28"/>
        </w:rPr>
        <w:t>Storm King Tavern will</w:t>
      </w:r>
      <w:r w:rsidR="00EB7741">
        <w:rPr>
          <w:color w:val="auto"/>
          <w:sz w:val="28"/>
          <w:szCs w:val="28"/>
        </w:rPr>
        <w:t xml:space="preserve"> have</w:t>
      </w:r>
      <w:r w:rsidRPr="00655129">
        <w:rPr>
          <w:color w:val="auto"/>
          <w:sz w:val="28"/>
          <w:szCs w:val="28"/>
        </w:rPr>
        <w:t xml:space="preserve"> a roving Bar Cart </w:t>
      </w:r>
      <w:r w:rsidR="00EB7741">
        <w:rPr>
          <w:color w:val="auto"/>
          <w:sz w:val="28"/>
          <w:szCs w:val="28"/>
        </w:rPr>
        <w:t xml:space="preserve">(cash) </w:t>
      </w:r>
      <w:r w:rsidR="00D02BDE">
        <w:rPr>
          <w:color w:val="auto"/>
          <w:sz w:val="28"/>
          <w:szCs w:val="28"/>
        </w:rPr>
        <w:t>from 11 am to 1:30 pm</w:t>
      </w:r>
      <w:r w:rsidR="00EB7741">
        <w:rPr>
          <w:color w:val="auto"/>
          <w:sz w:val="28"/>
          <w:szCs w:val="28"/>
        </w:rPr>
        <w:t xml:space="preserve">, with </w:t>
      </w:r>
      <w:r w:rsidR="003C254C" w:rsidRPr="00655129">
        <w:rPr>
          <w:color w:val="auto"/>
          <w:sz w:val="28"/>
          <w:szCs w:val="28"/>
        </w:rPr>
        <w:t>soft drinks</w:t>
      </w:r>
      <w:r w:rsidR="00EB7741">
        <w:rPr>
          <w:color w:val="auto"/>
          <w:sz w:val="28"/>
          <w:szCs w:val="28"/>
        </w:rPr>
        <w:t xml:space="preserve"> and</w:t>
      </w:r>
      <w:r w:rsidR="003C254C" w:rsidRPr="00655129">
        <w:rPr>
          <w:color w:val="auto"/>
          <w:sz w:val="28"/>
          <w:szCs w:val="28"/>
        </w:rPr>
        <w:t xml:space="preserve"> beer.</w:t>
      </w:r>
      <w:bookmarkEnd w:id="3"/>
    </w:p>
    <w:p w14:paraId="606B7B95" w14:textId="54CE1BF6" w:rsidR="002B27DF" w:rsidRPr="00C814E7" w:rsidRDefault="002B27DF" w:rsidP="00864EC1">
      <w:pPr>
        <w:pStyle w:val="Date"/>
        <w:spacing w:before="0" w:after="0"/>
        <w:contextualSpacing w:val="0"/>
        <w:rPr>
          <w:color w:val="006C31"/>
          <w:sz w:val="56"/>
          <w:szCs w:val="56"/>
        </w:rPr>
      </w:pPr>
      <w:r w:rsidRPr="00C814E7">
        <w:rPr>
          <w:color w:val="006C31"/>
          <w:sz w:val="56"/>
          <w:szCs w:val="56"/>
        </w:rPr>
        <w:lastRenderedPageBreak/>
        <w:t>Barbe</w:t>
      </w:r>
      <w:r w:rsidR="00B96868">
        <w:rPr>
          <w:color w:val="006C31"/>
          <w:sz w:val="56"/>
          <w:szCs w:val="56"/>
        </w:rPr>
        <w:t>q</w:t>
      </w:r>
      <w:r w:rsidRPr="00C814E7">
        <w:rPr>
          <w:color w:val="006C31"/>
          <w:sz w:val="56"/>
          <w:szCs w:val="56"/>
        </w:rPr>
        <w:t>ue luncheon Menu</w:t>
      </w:r>
    </w:p>
    <w:p w14:paraId="232E17CE" w14:textId="3958547B" w:rsidR="00052C8E" w:rsidRPr="00E97E13" w:rsidRDefault="00FE0CDD" w:rsidP="006344D5">
      <w:pPr>
        <w:pStyle w:val="Date"/>
        <w:spacing w:before="0" w:after="60"/>
        <w:rPr>
          <w:color w:val="auto"/>
        </w:rPr>
      </w:pPr>
      <w:bookmarkStart w:id="10" w:name="_Hlk10050794"/>
      <w:r>
        <w:rPr>
          <w:color w:val="auto"/>
        </w:rPr>
        <w:t xml:space="preserve"> </w:t>
      </w:r>
      <w:r w:rsidR="00052C8E" w:rsidRPr="00E97E13">
        <w:rPr>
          <w:color w:val="auto"/>
        </w:rPr>
        <w:t>Storm King Tavern</w:t>
      </w:r>
    </w:p>
    <w:bookmarkEnd w:id="10"/>
    <w:p w14:paraId="4A9CD9F6" w14:textId="77777777" w:rsidR="00D96E3D" w:rsidRDefault="00D96E3D" w:rsidP="0011570F">
      <w:pPr>
        <w:pStyle w:val="Heading4"/>
        <w:keepLines w:val="0"/>
        <w:spacing w:before="0" w:after="60"/>
        <w:rPr>
          <w:rFonts w:asciiTheme="minorHAnsi" w:hAnsiTheme="minorHAnsi"/>
          <w:b/>
          <w:i w:val="0"/>
          <w:color w:val="000000" w:themeColor="text1"/>
          <w:sz w:val="28"/>
          <w:szCs w:val="28"/>
        </w:rPr>
        <w:sectPr w:rsidR="00D96E3D" w:rsidSect="003B10B9">
          <w:type w:val="continuous"/>
          <w:pgSz w:w="12240" w:h="15840"/>
          <w:pgMar w:top="1800" w:right="2232" w:bottom="1800" w:left="1714" w:header="720" w:footer="864" w:gutter="0"/>
          <w:cols w:space="720"/>
          <w:titlePg/>
          <w:docGrid w:linePitch="360"/>
        </w:sectPr>
      </w:pPr>
    </w:p>
    <w:p w14:paraId="3A7DD4DC" w14:textId="75BCB650" w:rsidR="00F84FBD" w:rsidRPr="00052C8E" w:rsidRDefault="00F84FBD" w:rsidP="005D3F8F">
      <w:pPr>
        <w:numPr>
          <w:ilvl w:val="0"/>
          <w:numId w:val="23"/>
        </w:numPr>
        <w:spacing w:before="0" w:after="0"/>
        <w:ind w:left="360"/>
        <w:rPr>
          <w:b/>
          <w:color w:val="000000" w:themeColor="text1"/>
          <w:sz w:val="28"/>
          <w:szCs w:val="28"/>
        </w:rPr>
      </w:pPr>
      <w:r w:rsidRPr="00052C8E">
        <w:rPr>
          <w:b/>
          <w:color w:val="000000" w:themeColor="text1"/>
          <w:sz w:val="28"/>
          <w:szCs w:val="28"/>
        </w:rPr>
        <w:t>B</w:t>
      </w:r>
      <w:r>
        <w:rPr>
          <w:b/>
          <w:color w:val="000000" w:themeColor="text1"/>
          <w:sz w:val="28"/>
          <w:szCs w:val="28"/>
        </w:rPr>
        <w:t>BQ</w:t>
      </w:r>
      <w:r w:rsidRPr="00052C8E">
        <w:rPr>
          <w:b/>
          <w:color w:val="000000" w:themeColor="text1"/>
          <w:sz w:val="28"/>
          <w:szCs w:val="28"/>
        </w:rPr>
        <w:t xml:space="preserve"> </w:t>
      </w:r>
      <w:r w:rsidR="00243F3A">
        <w:rPr>
          <w:b/>
          <w:color w:val="000000" w:themeColor="text1"/>
          <w:sz w:val="28"/>
          <w:szCs w:val="28"/>
        </w:rPr>
        <w:t>an</w:t>
      </w:r>
      <w:r>
        <w:rPr>
          <w:b/>
          <w:color w:val="000000" w:themeColor="text1"/>
          <w:sz w:val="28"/>
          <w:szCs w:val="28"/>
        </w:rPr>
        <w:t xml:space="preserve">d </w:t>
      </w:r>
      <w:r w:rsidR="00243F3A">
        <w:rPr>
          <w:b/>
          <w:color w:val="000000" w:themeColor="text1"/>
          <w:sz w:val="28"/>
          <w:szCs w:val="28"/>
        </w:rPr>
        <w:t>Grilled</w:t>
      </w:r>
      <w:r>
        <w:rPr>
          <w:b/>
          <w:color w:val="000000" w:themeColor="text1"/>
          <w:sz w:val="28"/>
          <w:szCs w:val="28"/>
        </w:rPr>
        <w:t xml:space="preserve"> </w:t>
      </w:r>
      <w:r w:rsidRPr="00052C8E">
        <w:rPr>
          <w:b/>
          <w:color w:val="000000" w:themeColor="text1"/>
          <w:sz w:val="28"/>
          <w:szCs w:val="28"/>
        </w:rPr>
        <w:t>Chicken</w:t>
      </w:r>
    </w:p>
    <w:p w14:paraId="6E343092" w14:textId="2850B257" w:rsidR="005562C5" w:rsidRPr="00052C8E" w:rsidRDefault="005562C5" w:rsidP="005D3F8F">
      <w:pPr>
        <w:pStyle w:val="Heading4"/>
        <w:keepLines w:val="0"/>
        <w:numPr>
          <w:ilvl w:val="0"/>
          <w:numId w:val="23"/>
        </w:numPr>
        <w:spacing w:before="0"/>
        <w:ind w:left="360"/>
        <w:rPr>
          <w:rFonts w:asciiTheme="minorHAnsi" w:hAnsiTheme="minorHAnsi"/>
          <w:b/>
          <w:i w:val="0"/>
          <w:color w:val="000000" w:themeColor="text1"/>
          <w:sz w:val="28"/>
          <w:szCs w:val="28"/>
        </w:rPr>
      </w:pPr>
      <w:r w:rsidRPr="00052C8E">
        <w:rPr>
          <w:rFonts w:asciiTheme="minorHAnsi" w:hAnsiTheme="minorHAnsi"/>
          <w:b/>
          <w:i w:val="0"/>
          <w:color w:val="000000" w:themeColor="text1"/>
          <w:sz w:val="28"/>
          <w:szCs w:val="28"/>
        </w:rPr>
        <w:t>Sausage and Peppers</w:t>
      </w:r>
    </w:p>
    <w:p w14:paraId="7FBD29DB" w14:textId="4E59EF06" w:rsidR="005562C5" w:rsidRPr="00052C8E" w:rsidRDefault="00C77326" w:rsidP="005D3F8F">
      <w:pPr>
        <w:numPr>
          <w:ilvl w:val="0"/>
          <w:numId w:val="23"/>
        </w:numPr>
        <w:spacing w:before="0" w:after="0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Macaroni and Cheese</w:t>
      </w:r>
    </w:p>
    <w:p w14:paraId="16FBBFFB" w14:textId="688EAE1C" w:rsidR="005562C5" w:rsidRPr="00052C8E" w:rsidRDefault="005562C5" w:rsidP="005D3F8F">
      <w:pPr>
        <w:numPr>
          <w:ilvl w:val="0"/>
          <w:numId w:val="23"/>
        </w:numPr>
        <w:spacing w:before="0" w:after="0"/>
        <w:ind w:left="360"/>
        <w:rPr>
          <w:b/>
          <w:color w:val="000000" w:themeColor="text1"/>
          <w:sz w:val="28"/>
          <w:szCs w:val="28"/>
        </w:rPr>
      </w:pPr>
      <w:r w:rsidRPr="00052C8E">
        <w:rPr>
          <w:b/>
          <w:color w:val="000000" w:themeColor="text1"/>
          <w:sz w:val="28"/>
          <w:szCs w:val="28"/>
        </w:rPr>
        <w:t>Corn on the Cob</w:t>
      </w:r>
    </w:p>
    <w:p w14:paraId="51C570CB" w14:textId="3FAA7FF0" w:rsidR="00522737" w:rsidRDefault="00C77326" w:rsidP="005D3F8F">
      <w:pPr>
        <w:numPr>
          <w:ilvl w:val="0"/>
          <w:numId w:val="23"/>
        </w:numPr>
        <w:spacing w:before="0" w:after="0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Coleslaw </w:t>
      </w:r>
    </w:p>
    <w:p w14:paraId="4E469EDA" w14:textId="5F781F5E" w:rsidR="00F84FBD" w:rsidRDefault="00C77326" w:rsidP="005375AA">
      <w:pPr>
        <w:numPr>
          <w:ilvl w:val="0"/>
          <w:numId w:val="23"/>
        </w:numPr>
        <w:spacing w:before="0"/>
        <w:ind w:left="36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Potato Salad</w:t>
      </w:r>
    </w:p>
    <w:p w14:paraId="5DBCA345" w14:textId="71775A16" w:rsidR="005562C5" w:rsidRPr="00052C8E" w:rsidRDefault="00C77326" w:rsidP="005D3F8F">
      <w:pPr>
        <w:numPr>
          <w:ilvl w:val="0"/>
          <w:numId w:val="23"/>
        </w:numPr>
        <w:spacing w:before="0" w:after="0"/>
        <w:ind w:left="63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Corn Bread</w:t>
      </w:r>
    </w:p>
    <w:p w14:paraId="28D08222" w14:textId="73178D45" w:rsidR="005562C5" w:rsidRPr="00052C8E" w:rsidRDefault="002C0FEF" w:rsidP="005D3F8F">
      <w:pPr>
        <w:numPr>
          <w:ilvl w:val="0"/>
          <w:numId w:val="23"/>
        </w:numPr>
        <w:spacing w:before="0" w:after="0"/>
        <w:ind w:left="630"/>
        <w:rPr>
          <w:b/>
          <w:color w:val="000000" w:themeColor="text1"/>
          <w:sz w:val="28"/>
          <w:szCs w:val="28"/>
        </w:rPr>
      </w:pPr>
      <w:r w:rsidRPr="00E97E13">
        <w:rPr>
          <w:b/>
          <w:noProof/>
          <w:color w:val="auto"/>
        </w:rPr>
        <w:drawing>
          <wp:anchor distT="0" distB="0" distL="114300" distR="114300" simplePos="0" relativeHeight="251638272" behindDoc="1" locked="0" layoutInCell="1" allowOverlap="1" wp14:anchorId="39AA848B" wp14:editId="583BA976">
            <wp:simplePos x="0" y="0"/>
            <wp:positionH relativeFrom="column">
              <wp:posOffset>608965</wp:posOffset>
            </wp:positionH>
            <wp:positionV relativeFrom="paragraph">
              <wp:posOffset>25400</wp:posOffset>
            </wp:positionV>
            <wp:extent cx="1966595" cy="11252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48191.gi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2C5" w:rsidRPr="00052C8E">
        <w:rPr>
          <w:b/>
          <w:color w:val="000000" w:themeColor="text1"/>
          <w:sz w:val="28"/>
          <w:szCs w:val="28"/>
        </w:rPr>
        <w:t>Soda</w:t>
      </w:r>
      <w:r w:rsidR="00E03183">
        <w:rPr>
          <w:b/>
          <w:color w:val="000000" w:themeColor="text1"/>
          <w:sz w:val="28"/>
          <w:szCs w:val="28"/>
        </w:rPr>
        <w:t>,</w:t>
      </w:r>
      <w:r w:rsidR="005562C5" w:rsidRPr="00052C8E">
        <w:rPr>
          <w:b/>
          <w:color w:val="000000" w:themeColor="text1"/>
          <w:sz w:val="28"/>
          <w:szCs w:val="28"/>
        </w:rPr>
        <w:t xml:space="preserve"> Coffee</w:t>
      </w:r>
      <w:r w:rsidR="00E03183">
        <w:rPr>
          <w:b/>
          <w:color w:val="000000" w:themeColor="text1"/>
          <w:sz w:val="28"/>
          <w:szCs w:val="28"/>
        </w:rPr>
        <w:t xml:space="preserve"> and Tea</w:t>
      </w:r>
    </w:p>
    <w:p w14:paraId="187A8CB2" w14:textId="70E52391" w:rsidR="00E97E13" w:rsidRDefault="005562C5" w:rsidP="005D3F8F">
      <w:pPr>
        <w:numPr>
          <w:ilvl w:val="0"/>
          <w:numId w:val="23"/>
        </w:numPr>
        <w:spacing w:before="0" w:after="0"/>
        <w:ind w:left="630"/>
        <w:rPr>
          <w:b/>
          <w:color w:val="000000" w:themeColor="text1"/>
          <w:sz w:val="28"/>
          <w:szCs w:val="28"/>
        </w:rPr>
      </w:pPr>
      <w:r w:rsidRPr="00052C8E">
        <w:rPr>
          <w:b/>
          <w:color w:val="000000" w:themeColor="text1"/>
          <w:sz w:val="28"/>
          <w:szCs w:val="28"/>
        </w:rPr>
        <w:t>Dessert</w:t>
      </w:r>
    </w:p>
    <w:p w14:paraId="7FBB879E" w14:textId="628DF9F9" w:rsidR="00F84FBD" w:rsidRDefault="00F84FBD" w:rsidP="00F84FBD">
      <w:pPr>
        <w:spacing w:before="0" w:after="0"/>
        <w:rPr>
          <w:b/>
          <w:color w:val="000000" w:themeColor="text1"/>
          <w:sz w:val="28"/>
          <w:szCs w:val="28"/>
        </w:rPr>
      </w:pPr>
    </w:p>
    <w:p w14:paraId="5F1DFCEA" w14:textId="77777777" w:rsidR="00F84FBD" w:rsidRDefault="00F84FBD" w:rsidP="00F84FBD">
      <w:pPr>
        <w:spacing w:before="0" w:after="0"/>
        <w:rPr>
          <w:b/>
          <w:color w:val="000000" w:themeColor="text1"/>
          <w:sz w:val="28"/>
          <w:szCs w:val="28"/>
        </w:rPr>
      </w:pPr>
    </w:p>
    <w:p w14:paraId="1AE141F6" w14:textId="584EB90D" w:rsidR="00F84FBD" w:rsidRDefault="00F84FBD" w:rsidP="00F84FBD">
      <w:pPr>
        <w:spacing w:before="0" w:after="0"/>
        <w:rPr>
          <w:b/>
          <w:color w:val="000000" w:themeColor="text1"/>
          <w:sz w:val="28"/>
          <w:szCs w:val="28"/>
        </w:rPr>
        <w:sectPr w:rsidR="00F84FBD" w:rsidSect="00F84FBD">
          <w:type w:val="continuous"/>
          <w:pgSz w:w="12240" w:h="15840"/>
          <w:pgMar w:top="2232" w:right="2232" w:bottom="1800" w:left="2232" w:header="720" w:footer="864" w:gutter="0"/>
          <w:cols w:num="2" w:space="180"/>
          <w:titlePg/>
          <w:docGrid w:linePitch="360"/>
        </w:sectPr>
      </w:pPr>
    </w:p>
    <w:p w14:paraId="79FA2A19" w14:textId="0A443775" w:rsidR="005562C5" w:rsidRPr="00C814E7" w:rsidRDefault="005562C5" w:rsidP="009B5134">
      <w:pPr>
        <w:pStyle w:val="Date"/>
        <w:tabs>
          <w:tab w:val="left" w:pos="990"/>
        </w:tabs>
        <w:spacing w:after="60"/>
        <w:ind w:left="-547"/>
        <w:rPr>
          <w:color w:val="006C31"/>
          <w:sz w:val="56"/>
          <w:szCs w:val="56"/>
        </w:rPr>
      </w:pPr>
      <w:r w:rsidRPr="00C814E7">
        <w:rPr>
          <w:color w:val="006C31"/>
          <w:sz w:val="56"/>
          <w:szCs w:val="56"/>
        </w:rPr>
        <w:t xml:space="preserve">Our Tournament Host </w:t>
      </w:r>
    </w:p>
    <w:tbl>
      <w:tblPr>
        <w:tblW w:w="5219" w:type="pct"/>
        <w:tblCellSpacing w:w="15" w:type="dxa"/>
        <w:tblInd w:w="-8" w:type="dxa"/>
        <w:tblBorders>
          <w:top w:val="outset" w:sz="12" w:space="0" w:color="006699"/>
          <w:left w:val="outset" w:sz="12" w:space="0" w:color="006699"/>
          <w:bottom w:val="outset" w:sz="12" w:space="0" w:color="006699"/>
          <w:right w:val="outset" w:sz="12" w:space="0" w:color="006699"/>
        </w:tblBorders>
        <w:tblLayout w:type="fixed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2994"/>
        <w:gridCol w:w="2969"/>
        <w:gridCol w:w="2137"/>
      </w:tblGrid>
      <w:tr w:rsidR="001E4CAB" w:rsidRPr="00C9388F" w14:paraId="6D899A53" w14:textId="77777777" w:rsidTr="008A5BAF">
        <w:trPr>
          <w:trHeight w:val="454"/>
          <w:tblCellSpacing w:w="15" w:type="dxa"/>
        </w:trPr>
        <w:tc>
          <w:tcPr>
            <w:tcW w:w="1827" w:type="pct"/>
            <w:vMerge w:val="restart"/>
            <w:tcBorders>
              <w:top w:val="outset" w:sz="6" w:space="0" w:color="006699"/>
              <w:left w:val="outset" w:sz="6" w:space="0" w:color="006699"/>
              <w:right w:val="outset" w:sz="6" w:space="0" w:color="006699"/>
            </w:tcBorders>
            <w:shd w:val="clear" w:color="auto" w:fill="B0D0E2" w:themeFill="accent1" w:themeFillTint="66"/>
            <w:vAlign w:val="center"/>
            <w:hideMark/>
          </w:tcPr>
          <w:p w14:paraId="27BC8483" w14:textId="233970EE" w:rsidR="00C52B47" w:rsidRDefault="00FB284C" w:rsidP="00F044DB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6DAE2204" wp14:editId="49C8C19E">
                  <wp:extent cx="1776730" cy="1119346"/>
                  <wp:effectExtent l="19050" t="19050" r="13970" b="2413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orm King GC Card.jpg"/>
                          <pic:cNvPicPr/>
                        </pic:nvPicPr>
                        <pic:blipFill rotWithShape="1">
                          <a:blip r:embed="rId23"/>
                          <a:srcRect t="2" b="14812"/>
                          <a:stretch/>
                        </pic:blipFill>
                        <pic:spPr bwMode="auto">
                          <a:xfrm>
                            <a:off x="0" y="0"/>
                            <a:ext cx="1799897" cy="11339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18AB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911A31" w14:textId="78999F0D" w:rsidR="00FB284C" w:rsidRPr="00C9388F" w:rsidRDefault="00522737" w:rsidP="00F044DB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3877BD7E" wp14:editId="11A4D22E">
                  <wp:extent cx="1777235" cy="1115060"/>
                  <wp:effectExtent l="19050" t="19050" r="13970" b="279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orm King Pic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80" cy="120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18AB3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pct"/>
            <w:gridSpan w:val="2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shd w:val="clear" w:color="auto" w:fill="B0D0E2" w:themeFill="accent1" w:themeFillTint="66"/>
            <w:vAlign w:val="center"/>
            <w:hideMark/>
          </w:tcPr>
          <w:p w14:paraId="61A69FBE" w14:textId="77777777" w:rsidR="00C52B47" w:rsidRPr="00103B6C" w:rsidRDefault="00C52B47" w:rsidP="00FB284C">
            <w:pPr>
              <w:pStyle w:val="NoSpacing"/>
              <w:spacing w:beforeAutospacing="0" w:afterAutospacing="0"/>
              <w:jc w:val="center"/>
              <w:rPr>
                <w:rFonts w:ascii="Arial Black" w:hAnsi="Arial Black"/>
                <w:sz w:val="32"/>
                <w:szCs w:val="32"/>
              </w:rPr>
            </w:pPr>
            <w:r w:rsidRPr="00103B6C">
              <w:rPr>
                <w:rFonts w:ascii="Arial Black" w:hAnsi="Arial Black"/>
                <w:sz w:val="32"/>
                <w:szCs w:val="32"/>
              </w:rPr>
              <w:t>Storm King Golf Club</w:t>
            </w:r>
          </w:p>
          <w:p w14:paraId="504B22F9" w14:textId="77777777" w:rsidR="00C52B47" w:rsidRPr="005F0E73" w:rsidRDefault="00C52B47" w:rsidP="00FB284C">
            <w:pPr>
              <w:spacing w:after="0"/>
              <w:jc w:val="center"/>
              <w:rPr>
                <w:rFonts w:ascii="Arial Black" w:eastAsia="Times New Roman" w:hAnsi="Arial Black" w:cs="Times New Roman"/>
                <w:color w:val="000000"/>
              </w:rPr>
            </w:pPr>
            <w:r w:rsidRPr="00103B6C">
              <w:rPr>
                <w:rFonts w:ascii="Arial Black" w:eastAsia="Times New Roman" w:hAnsi="Arial Black" w:cs="Times New Roman"/>
              </w:rPr>
              <w:t>18 Ridge Road, Cornwall, New York</w:t>
            </w:r>
          </w:p>
        </w:tc>
      </w:tr>
      <w:tr w:rsidR="00FB284C" w:rsidRPr="00C9388F" w14:paraId="4E0B3B3B" w14:textId="77777777" w:rsidTr="008A5BAF">
        <w:trPr>
          <w:trHeight w:val="147"/>
          <w:tblCellSpacing w:w="15" w:type="dxa"/>
        </w:trPr>
        <w:tc>
          <w:tcPr>
            <w:tcW w:w="1827" w:type="pct"/>
            <w:vMerge/>
            <w:tcBorders>
              <w:left w:val="outset" w:sz="6" w:space="0" w:color="006699"/>
              <w:right w:val="outset" w:sz="6" w:space="0" w:color="006699"/>
            </w:tcBorders>
            <w:shd w:val="clear" w:color="auto" w:fill="B0D0E2" w:themeFill="accent1" w:themeFillTint="66"/>
            <w:vAlign w:val="center"/>
            <w:hideMark/>
          </w:tcPr>
          <w:p w14:paraId="52F24342" w14:textId="77777777" w:rsidR="00C52B47" w:rsidRPr="00C9388F" w:rsidRDefault="00C52B47" w:rsidP="003D4C66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21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shd w:val="clear" w:color="auto" w:fill="auto"/>
            <w:vAlign w:val="center"/>
          </w:tcPr>
          <w:p w14:paraId="330B2467" w14:textId="311B3170" w:rsidR="00C52B47" w:rsidRPr="00FB284C" w:rsidRDefault="00152C08" w:rsidP="00C52B47">
            <w:pPr>
              <w:spacing w:after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hyperlink r:id="rId25" w:history="1">
              <w:r w:rsidR="00C52B47" w:rsidRPr="00FB284C">
                <w:rPr>
                  <w:rStyle w:val="Hyperlink"/>
                  <w:rFonts w:eastAsia="Times New Roman" w:cs="Arial"/>
                  <w:b/>
                  <w:bCs/>
                  <w:sz w:val="22"/>
                  <w:szCs w:val="22"/>
                </w:rPr>
                <w:t>www.StormKingGolfClub.com</w:t>
              </w:r>
            </w:hyperlink>
          </w:p>
        </w:tc>
        <w:tc>
          <w:tcPr>
            <w:tcW w:w="1278" w:type="pct"/>
            <w:tcBorders>
              <w:top w:val="outset" w:sz="6" w:space="0" w:color="006699"/>
              <w:left w:val="outset" w:sz="6" w:space="0" w:color="006699"/>
              <w:bottom w:val="outset" w:sz="6" w:space="0" w:color="006699"/>
              <w:right w:val="outset" w:sz="6" w:space="0" w:color="006699"/>
            </w:tcBorders>
            <w:shd w:val="clear" w:color="auto" w:fill="auto"/>
            <w:vAlign w:val="center"/>
            <w:hideMark/>
          </w:tcPr>
          <w:p w14:paraId="4D804CB3" w14:textId="47794093" w:rsidR="00C52B47" w:rsidRPr="00FB284C" w:rsidRDefault="00FB284C" w:rsidP="00C52B47">
            <w:pPr>
              <w:spacing w:after="0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Arial"/>
                <w:b/>
                <w:color w:val="000000"/>
                <w:sz w:val="22"/>
                <w:szCs w:val="22"/>
              </w:rPr>
              <w:t xml:space="preserve">    </w:t>
            </w:r>
            <w:r w:rsidR="00C52B47" w:rsidRPr="00FB284C">
              <w:rPr>
                <w:rFonts w:eastAsia="Times New Roman" w:cs="Arial"/>
                <w:b/>
                <w:color w:val="000000"/>
                <w:sz w:val="22"/>
                <w:szCs w:val="22"/>
              </w:rPr>
              <w:t>845-534-3899</w:t>
            </w:r>
          </w:p>
        </w:tc>
      </w:tr>
      <w:tr w:rsidR="001E4CAB" w:rsidRPr="006863DC" w14:paraId="4C0C1308" w14:textId="77777777" w:rsidTr="00A87196">
        <w:trPr>
          <w:trHeight w:val="1516"/>
          <w:tblCellSpacing w:w="15" w:type="dxa"/>
        </w:trPr>
        <w:tc>
          <w:tcPr>
            <w:tcW w:w="1827" w:type="pct"/>
            <w:vMerge/>
            <w:tcBorders>
              <w:left w:val="outset" w:sz="6" w:space="0" w:color="006699"/>
              <w:right w:val="outset" w:sz="6" w:space="0" w:color="006699"/>
            </w:tcBorders>
            <w:shd w:val="clear" w:color="auto" w:fill="B0D0E2" w:themeFill="accent1" w:themeFillTint="66"/>
            <w:vAlign w:val="center"/>
            <w:hideMark/>
          </w:tcPr>
          <w:p w14:paraId="1FEC15DC" w14:textId="77777777" w:rsidR="00C52B47" w:rsidRPr="00C9388F" w:rsidRDefault="00C52B47" w:rsidP="003D4C66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18" w:type="pct"/>
            <w:gridSpan w:val="2"/>
            <w:tcBorders>
              <w:top w:val="outset" w:sz="6" w:space="0" w:color="006699"/>
              <w:left w:val="outset" w:sz="6" w:space="0" w:color="006699"/>
              <w:bottom w:val="outset" w:sz="6" w:space="0" w:color="auto"/>
              <w:right w:val="outset" w:sz="6" w:space="0" w:color="006699"/>
            </w:tcBorders>
            <w:shd w:val="clear" w:color="auto" w:fill="auto"/>
            <w:vAlign w:val="center"/>
            <w:hideMark/>
          </w:tcPr>
          <w:p w14:paraId="3F0F6114" w14:textId="58538E8D" w:rsidR="00C52B47" w:rsidRPr="00A87196" w:rsidRDefault="00C52B47" w:rsidP="00A571B4">
            <w:pPr>
              <w:spacing w:before="0" w:after="0"/>
              <w:jc w:val="both"/>
              <w:rPr>
                <w:rFonts w:eastAsia="Times New Roman" w:cs="Times New Roman"/>
                <w:b/>
                <w:color w:val="000000"/>
              </w:rPr>
            </w:pPr>
            <w:r w:rsidRPr="00A87196">
              <w:rPr>
                <w:rFonts w:eastAsia="Times New Roman" w:cs="Arial"/>
                <w:b/>
                <w:color w:val="000000"/>
              </w:rPr>
              <w:t xml:space="preserve">Founded in 1894, Storm King Golf Club is one of the oldest clubs in America. The </w:t>
            </w:r>
            <w:r w:rsidR="00A571B4">
              <w:rPr>
                <w:rFonts w:eastAsia="Times New Roman" w:cs="Arial"/>
                <w:b/>
                <w:color w:val="000000"/>
              </w:rPr>
              <w:t xml:space="preserve">historic and </w:t>
            </w:r>
            <w:r w:rsidRPr="00A87196">
              <w:rPr>
                <w:rFonts w:eastAsia="Times New Roman" w:cs="Arial"/>
                <w:b/>
                <w:color w:val="000000"/>
              </w:rPr>
              <w:t xml:space="preserve">challenging course is well maintained with picturesque scenery, providing one of the best golf experiences in the Hudson Valley. Storm King Tavern </w:t>
            </w:r>
            <w:r w:rsidR="00A571B4">
              <w:rPr>
                <w:rFonts w:eastAsia="Times New Roman" w:cs="Arial"/>
                <w:b/>
                <w:color w:val="000000"/>
              </w:rPr>
              <w:t xml:space="preserve">sits atop the hill and </w:t>
            </w:r>
            <w:r w:rsidRPr="00A87196">
              <w:rPr>
                <w:rFonts w:eastAsia="Times New Roman" w:cs="Arial"/>
                <w:b/>
                <w:color w:val="000000"/>
              </w:rPr>
              <w:t>has a beautiful view of the golf course and Black Rock Forest.</w:t>
            </w:r>
          </w:p>
        </w:tc>
      </w:tr>
    </w:tbl>
    <w:p w14:paraId="06CDF0C2" w14:textId="4E0E697F" w:rsidR="00D96E3D" w:rsidRPr="00C814E7" w:rsidRDefault="00D96E3D" w:rsidP="009B5134">
      <w:pPr>
        <w:pStyle w:val="Date"/>
        <w:spacing w:after="60"/>
        <w:ind w:left="-547"/>
        <w:rPr>
          <w:color w:val="006C31"/>
          <w:sz w:val="56"/>
          <w:szCs w:val="56"/>
        </w:rPr>
      </w:pPr>
      <w:bookmarkStart w:id="11" w:name="_Hlk10088050"/>
      <w:r w:rsidRPr="00C814E7">
        <w:rPr>
          <w:color w:val="006C31"/>
          <w:sz w:val="56"/>
          <w:szCs w:val="56"/>
        </w:rPr>
        <w:t>Golf Classic Volunteers</w:t>
      </w:r>
    </w:p>
    <w:p w14:paraId="259A0517" w14:textId="60C16285" w:rsidR="00D96E3D" w:rsidRPr="00BC0B50" w:rsidRDefault="00152C08" w:rsidP="00152C08">
      <w:pPr>
        <w:spacing w:before="60" w:after="120"/>
        <w:ind w:left="-360" w:right="-34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 special t</w:t>
      </w:r>
      <w:r w:rsidR="00D96E3D" w:rsidRPr="00BC0B50">
        <w:rPr>
          <w:color w:val="auto"/>
          <w:sz w:val="28"/>
          <w:szCs w:val="28"/>
        </w:rPr>
        <w:t xml:space="preserve">hank you to the volunteers who </w:t>
      </w:r>
      <w:r w:rsidR="005A47F7" w:rsidRPr="00BC0B50">
        <w:rPr>
          <w:color w:val="auto"/>
          <w:sz w:val="28"/>
          <w:szCs w:val="28"/>
        </w:rPr>
        <w:t xml:space="preserve">assisted with </w:t>
      </w:r>
      <w:r>
        <w:rPr>
          <w:color w:val="auto"/>
          <w:sz w:val="28"/>
          <w:szCs w:val="28"/>
        </w:rPr>
        <w:t xml:space="preserve">today’s </w:t>
      </w:r>
      <w:bookmarkStart w:id="12" w:name="_GoBack"/>
      <w:bookmarkEnd w:id="12"/>
      <w:r w:rsidR="00A87196">
        <w:rPr>
          <w:color w:val="auto"/>
          <w:sz w:val="28"/>
          <w:szCs w:val="28"/>
        </w:rPr>
        <w:t>r</w:t>
      </w:r>
      <w:r w:rsidR="00D96E3D" w:rsidRPr="00BC0B50">
        <w:rPr>
          <w:color w:val="auto"/>
          <w:sz w:val="28"/>
          <w:szCs w:val="28"/>
        </w:rPr>
        <w:t xml:space="preserve">egistration, breakfast, </w:t>
      </w:r>
      <w:r w:rsidR="00B96868">
        <w:rPr>
          <w:color w:val="auto"/>
          <w:sz w:val="28"/>
          <w:szCs w:val="28"/>
        </w:rPr>
        <w:t xml:space="preserve">golf </w:t>
      </w:r>
      <w:r w:rsidR="00D96E3D" w:rsidRPr="00BC0B50">
        <w:rPr>
          <w:color w:val="auto"/>
          <w:sz w:val="28"/>
          <w:szCs w:val="28"/>
        </w:rPr>
        <w:t xml:space="preserve">contests, </w:t>
      </w:r>
      <w:r>
        <w:rPr>
          <w:color w:val="auto"/>
          <w:sz w:val="28"/>
          <w:szCs w:val="28"/>
        </w:rPr>
        <w:t>Foursome P</w:t>
      </w:r>
      <w:r w:rsidR="00FE0CDD">
        <w:rPr>
          <w:color w:val="auto"/>
          <w:sz w:val="28"/>
          <w:szCs w:val="28"/>
        </w:rPr>
        <w:t xml:space="preserve">hotos, </w:t>
      </w:r>
      <w:r w:rsidR="00B96868">
        <w:rPr>
          <w:color w:val="auto"/>
          <w:sz w:val="28"/>
          <w:szCs w:val="28"/>
        </w:rPr>
        <w:t>S</w:t>
      </w:r>
      <w:r w:rsidR="00D96E3D" w:rsidRPr="00BC0B50">
        <w:rPr>
          <w:color w:val="auto"/>
          <w:sz w:val="28"/>
          <w:szCs w:val="28"/>
        </w:rPr>
        <w:t xml:space="preserve">ilent </w:t>
      </w:r>
      <w:r w:rsidR="00B96868">
        <w:rPr>
          <w:color w:val="auto"/>
          <w:sz w:val="28"/>
          <w:szCs w:val="28"/>
        </w:rPr>
        <w:t>A</w:t>
      </w:r>
      <w:r w:rsidR="00D96E3D" w:rsidRPr="00BC0B50">
        <w:rPr>
          <w:color w:val="auto"/>
          <w:sz w:val="28"/>
          <w:szCs w:val="28"/>
        </w:rPr>
        <w:t xml:space="preserve">uction and </w:t>
      </w:r>
      <w:r w:rsidR="00B96868">
        <w:rPr>
          <w:color w:val="auto"/>
          <w:sz w:val="28"/>
          <w:szCs w:val="28"/>
        </w:rPr>
        <w:t>Prize R</w:t>
      </w:r>
      <w:r w:rsidR="00D96E3D" w:rsidRPr="00BC0B50">
        <w:rPr>
          <w:color w:val="auto"/>
          <w:sz w:val="28"/>
          <w:szCs w:val="28"/>
        </w:rPr>
        <w:t xml:space="preserve">affle. </w:t>
      </w:r>
    </w:p>
    <w:p w14:paraId="20C20931" w14:textId="77777777" w:rsidR="00D96E3D" w:rsidRPr="00BC0B50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after="120"/>
        <w:ind w:left="360" w:right="-342"/>
        <w:rPr>
          <w:color w:val="auto"/>
          <w:sz w:val="28"/>
          <w:szCs w:val="28"/>
        </w:rPr>
        <w:sectPr w:rsidR="00D96E3D" w:rsidRPr="00BC0B50" w:rsidSect="00D54E9F">
          <w:type w:val="continuous"/>
          <w:pgSz w:w="12240" w:h="15840"/>
          <w:pgMar w:top="2232" w:right="2232" w:bottom="1800" w:left="2232" w:header="720" w:footer="864" w:gutter="0"/>
          <w:cols w:space="720"/>
          <w:titlePg/>
          <w:docGrid w:linePitch="360"/>
        </w:sectPr>
      </w:pPr>
    </w:p>
    <w:p w14:paraId="21B72D68" w14:textId="77777777" w:rsidR="00D63874" w:rsidRPr="00FE0CDD" w:rsidRDefault="00D63874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>Robin Bello</w:t>
      </w:r>
    </w:p>
    <w:p w14:paraId="4EE75B5E" w14:textId="329538F7" w:rsidR="00D96E3D" w:rsidRPr="00FE0CDD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>Faye Canfield</w:t>
      </w:r>
    </w:p>
    <w:p w14:paraId="1CA8F254" w14:textId="77777777" w:rsidR="00D96E3D" w:rsidRPr="00FE0CDD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>Linda Dirago</w:t>
      </w:r>
    </w:p>
    <w:p w14:paraId="18653771" w14:textId="77777777" w:rsidR="00D96E3D" w:rsidRPr="00FE0CDD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>Martin Sheffield</w:t>
      </w:r>
    </w:p>
    <w:p w14:paraId="7E0CA2FE" w14:textId="77777777" w:rsidR="00D96E3D" w:rsidRPr="00FE0CDD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>Mona Sodano</w:t>
      </w:r>
    </w:p>
    <w:p w14:paraId="45D5EC46" w14:textId="77777777" w:rsidR="00D96E3D" w:rsidRPr="00FE0CDD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>Linda Lewis-Burger</w:t>
      </w:r>
    </w:p>
    <w:p w14:paraId="345C3F50" w14:textId="33CC12CA" w:rsidR="00D63874" w:rsidRPr="00FE0CDD" w:rsidRDefault="00D63874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 xml:space="preserve">Judy </w:t>
      </w:r>
      <w:proofErr w:type="spellStart"/>
      <w:r w:rsidRPr="00FE0CDD">
        <w:rPr>
          <w:b/>
          <w:bCs/>
          <w:color w:val="auto"/>
          <w:sz w:val="28"/>
          <w:szCs w:val="28"/>
        </w:rPr>
        <w:t>Tru</w:t>
      </w:r>
      <w:r w:rsidR="004C2E97" w:rsidRPr="00FE0CDD">
        <w:rPr>
          <w:b/>
          <w:bCs/>
          <w:color w:val="auto"/>
          <w:sz w:val="28"/>
          <w:szCs w:val="28"/>
        </w:rPr>
        <w:t>o</w:t>
      </w:r>
      <w:r w:rsidRPr="00FE0CDD">
        <w:rPr>
          <w:b/>
          <w:bCs/>
          <w:color w:val="auto"/>
          <w:sz w:val="28"/>
          <w:szCs w:val="28"/>
        </w:rPr>
        <w:t>cchio</w:t>
      </w:r>
      <w:proofErr w:type="spellEnd"/>
    </w:p>
    <w:p w14:paraId="3AD618F7" w14:textId="45FA74B6" w:rsidR="00D96E3D" w:rsidRPr="00FE0CDD" w:rsidRDefault="00D96E3D" w:rsidP="00152C08">
      <w:pPr>
        <w:numPr>
          <w:ilvl w:val="0"/>
          <w:numId w:val="20"/>
        </w:numPr>
        <w:tabs>
          <w:tab w:val="clear" w:pos="720"/>
          <w:tab w:val="num" w:pos="360"/>
        </w:tabs>
        <w:spacing w:before="0" w:after="0"/>
        <w:ind w:left="360" w:right="-342"/>
        <w:rPr>
          <w:b/>
          <w:bCs/>
          <w:color w:val="auto"/>
          <w:sz w:val="28"/>
          <w:szCs w:val="28"/>
        </w:rPr>
      </w:pPr>
      <w:r w:rsidRPr="00FE0CDD">
        <w:rPr>
          <w:b/>
          <w:bCs/>
          <w:color w:val="auto"/>
          <w:sz w:val="28"/>
          <w:szCs w:val="28"/>
        </w:rPr>
        <w:t xml:space="preserve">Rich </w:t>
      </w:r>
      <w:proofErr w:type="spellStart"/>
      <w:r w:rsidRPr="00FE0CDD">
        <w:rPr>
          <w:b/>
          <w:bCs/>
          <w:color w:val="auto"/>
          <w:sz w:val="28"/>
          <w:szCs w:val="28"/>
        </w:rPr>
        <w:t>Truocchio</w:t>
      </w:r>
      <w:proofErr w:type="spellEnd"/>
      <w:r w:rsidRPr="00FE0CDD">
        <w:rPr>
          <w:b/>
          <w:bCs/>
          <w:color w:val="auto"/>
          <w:sz w:val="28"/>
          <w:szCs w:val="28"/>
        </w:rPr>
        <w:t xml:space="preserve"> </w:t>
      </w:r>
    </w:p>
    <w:p w14:paraId="428885E9" w14:textId="3AC6FD02" w:rsidR="00D96E3D" w:rsidRPr="00FE0CDD" w:rsidRDefault="00D96E3D" w:rsidP="00152C08">
      <w:pPr>
        <w:spacing w:before="0" w:after="0"/>
        <w:ind w:right="-342"/>
        <w:rPr>
          <w:b/>
          <w:bCs/>
          <w:color w:val="auto"/>
          <w:sz w:val="28"/>
          <w:szCs w:val="28"/>
        </w:rPr>
        <w:sectPr w:rsidR="00D96E3D" w:rsidRPr="00FE0CDD" w:rsidSect="00D96E3D">
          <w:type w:val="continuous"/>
          <w:pgSz w:w="12240" w:h="15840"/>
          <w:pgMar w:top="2232" w:right="2232" w:bottom="1800" w:left="2232" w:header="720" w:footer="864" w:gutter="0"/>
          <w:cols w:num="2" w:space="720"/>
          <w:titlePg/>
          <w:docGrid w:linePitch="360"/>
        </w:sectPr>
      </w:pPr>
    </w:p>
    <w:p w14:paraId="783269EF" w14:textId="1571A471" w:rsidR="00677967" w:rsidRPr="00C814E7" w:rsidRDefault="00677967" w:rsidP="006344D5">
      <w:pPr>
        <w:pStyle w:val="Date"/>
        <w:spacing w:after="60"/>
        <w:rPr>
          <w:color w:val="006C31"/>
          <w:sz w:val="56"/>
          <w:szCs w:val="56"/>
        </w:rPr>
      </w:pPr>
      <w:r w:rsidRPr="00C814E7">
        <w:rPr>
          <w:color w:val="006C31"/>
          <w:sz w:val="56"/>
          <w:szCs w:val="56"/>
        </w:rPr>
        <w:t xml:space="preserve">Prize </w:t>
      </w:r>
      <w:bookmarkStart w:id="13" w:name="_Hlk11355791"/>
      <w:r w:rsidRPr="00C814E7">
        <w:rPr>
          <w:color w:val="006C31"/>
          <w:sz w:val="56"/>
          <w:szCs w:val="56"/>
        </w:rPr>
        <w:t>Raffle</w:t>
      </w:r>
      <w:bookmarkEnd w:id="13"/>
    </w:p>
    <w:p w14:paraId="2F01892D" w14:textId="40CB9F8A" w:rsidR="00677967" w:rsidRPr="00516492" w:rsidRDefault="00677967" w:rsidP="006344D5">
      <w:pPr>
        <w:spacing w:before="60" w:after="120"/>
        <w:ind w:left="360"/>
        <w:rPr>
          <w:color w:val="auto"/>
          <w:sz w:val="28"/>
          <w:szCs w:val="28"/>
        </w:rPr>
      </w:pPr>
      <w:bookmarkStart w:id="14" w:name="_Hlk10090626"/>
      <w:bookmarkEnd w:id="11"/>
      <w:r w:rsidRPr="00516492">
        <w:rPr>
          <w:color w:val="auto"/>
          <w:sz w:val="28"/>
          <w:szCs w:val="28"/>
        </w:rPr>
        <w:t xml:space="preserve">Our incredible Prize Raffle will be held after the Golf Awards Ceremony.  </w:t>
      </w:r>
      <w:r w:rsidR="005A47F7">
        <w:rPr>
          <w:color w:val="auto"/>
          <w:sz w:val="28"/>
          <w:szCs w:val="28"/>
        </w:rPr>
        <w:t xml:space="preserve">Raffle prizes are worth over </w:t>
      </w:r>
      <w:r w:rsidRPr="00516492">
        <w:rPr>
          <w:color w:val="auto"/>
          <w:sz w:val="28"/>
          <w:szCs w:val="28"/>
        </w:rPr>
        <w:t>$1,000</w:t>
      </w:r>
      <w:r w:rsidR="008A2C5D">
        <w:rPr>
          <w:color w:val="auto"/>
          <w:sz w:val="28"/>
          <w:szCs w:val="28"/>
        </w:rPr>
        <w:t xml:space="preserve">! </w:t>
      </w:r>
      <w:r w:rsidRPr="00516492">
        <w:rPr>
          <w:color w:val="auto"/>
          <w:sz w:val="28"/>
          <w:szCs w:val="28"/>
        </w:rPr>
        <w:t xml:space="preserve">Following are some of the </w:t>
      </w:r>
      <w:r w:rsidR="008A2C5D">
        <w:rPr>
          <w:color w:val="auto"/>
          <w:sz w:val="28"/>
          <w:szCs w:val="28"/>
        </w:rPr>
        <w:t xml:space="preserve">great </w:t>
      </w:r>
      <w:r w:rsidRPr="00516492">
        <w:rPr>
          <w:color w:val="auto"/>
          <w:sz w:val="28"/>
          <w:szCs w:val="28"/>
        </w:rPr>
        <w:t xml:space="preserve">prizes </w:t>
      </w:r>
      <w:r w:rsidR="008A2C5D">
        <w:rPr>
          <w:color w:val="auto"/>
          <w:sz w:val="28"/>
          <w:szCs w:val="28"/>
        </w:rPr>
        <w:t xml:space="preserve">that will be </w:t>
      </w:r>
      <w:r w:rsidRPr="00516492">
        <w:rPr>
          <w:color w:val="auto"/>
          <w:sz w:val="28"/>
          <w:szCs w:val="28"/>
        </w:rPr>
        <w:t>included in the raffle</w:t>
      </w:r>
      <w:r w:rsidR="00B96868">
        <w:rPr>
          <w:color w:val="auto"/>
          <w:sz w:val="28"/>
          <w:szCs w:val="28"/>
        </w:rPr>
        <w:t>.</w:t>
      </w:r>
    </w:p>
    <w:bookmarkEnd w:id="14"/>
    <w:p w14:paraId="6E866681" w14:textId="217BA7DF" w:rsidR="00516492" w:rsidRDefault="00516492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Hudson Valley Renegades 4 Pack (4 Game Tickets &amp; 4 Hats)</w:t>
      </w:r>
    </w:p>
    <w:p w14:paraId="03076277" w14:textId="0DF3F18B" w:rsidR="00C3119A" w:rsidRDefault="00C3119A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Greens Fee Passes </w:t>
      </w:r>
      <w:r w:rsidR="007235E8">
        <w:rPr>
          <w:b/>
          <w:color w:val="auto"/>
          <w:sz w:val="28"/>
          <w:szCs w:val="28"/>
        </w:rPr>
        <w:t>– Shawangunk CC</w:t>
      </w:r>
      <w:r w:rsidR="00C00AD4">
        <w:rPr>
          <w:b/>
          <w:color w:val="auto"/>
          <w:sz w:val="28"/>
          <w:szCs w:val="28"/>
        </w:rPr>
        <w:t xml:space="preserve"> and</w:t>
      </w:r>
      <w:r w:rsidR="007235E8">
        <w:rPr>
          <w:b/>
          <w:color w:val="auto"/>
          <w:sz w:val="28"/>
          <w:szCs w:val="28"/>
        </w:rPr>
        <w:t xml:space="preserve"> </w:t>
      </w:r>
      <w:proofErr w:type="spellStart"/>
      <w:r w:rsidR="00D715C9">
        <w:rPr>
          <w:b/>
          <w:color w:val="auto"/>
          <w:sz w:val="28"/>
          <w:szCs w:val="28"/>
        </w:rPr>
        <w:t>Twaalfskill</w:t>
      </w:r>
      <w:proofErr w:type="spellEnd"/>
      <w:r w:rsidR="00D715C9">
        <w:rPr>
          <w:b/>
          <w:color w:val="auto"/>
          <w:sz w:val="28"/>
          <w:szCs w:val="28"/>
        </w:rPr>
        <w:t xml:space="preserve"> </w:t>
      </w:r>
      <w:r w:rsidR="00D87623">
        <w:rPr>
          <w:b/>
          <w:color w:val="auto"/>
          <w:sz w:val="28"/>
          <w:szCs w:val="28"/>
        </w:rPr>
        <w:t>Golf Club</w:t>
      </w:r>
    </w:p>
    <w:p w14:paraId="4116EC83" w14:textId="7F29D618" w:rsidR="00677967" w:rsidRPr="003C254C" w:rsidRDefault="00677967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 w:rsidRPr="003C254C">
        <w:rPr>
          <w:b/>
          <w:color w:val="auto"/>
          <w:sz w:val="28"/>
          <w:szCs w:val="28"/>
        </w:rPr>
        <w:t>Lo</w:t>
      </w:r>
      <w:r w:rsidR="007F7BAA">
        <w:rPr>
          <w:b/>
          <w:color w:val="auto"/>
          <w:sz w:val="28"/>
          <w:szCs w:val="28"/>
        </w:rPr>
        <w:t xml:space="preserve">ttery Tree </w:t>
      </w:r>
      <w:r w:rsidR="008A2C5D">
        <w:rPr>
          <w:b/>
          <w:color w:val="auto"/>
          <w:sz w:val="28"/>
          <w:szCs w:val="28"/>
        </w:rPr>
        <w:t>Filled with Scratch Off Tickets</w:t>
      </w:r>
    </w:p>
    <w:p w14:paraId="74EA4A28" w14:textId="77777777" w:rsidR="005662ED" w:rsidRPr="003C254C" w:rsidRDefault="005662ED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New Paltz Golf Course $50 Gift Certificate</w:t>
      </w:r>
    </w:p>
    <w:p w14:paraId="43311865" w14:textId="4B695C02" w:rsidR="007235E8" w:rsidRDefault="007235E8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Gift Baskets </w:t>
      </w:r>
      <w:r w:rsidR="00263877">
        <w:rPr>
          <w:b/>
          <w:color w:val="auto"/>
          <w:sz w:val="28"/>
          <w:szCs w:val="28"/>
        </w:rPr>
        <w:t xml:space="preserve">Galore </w:t>
      </w:r>
      <w:r>
        <w:rPr>
          <w:b/>
          <w:color w:val="auto"/>
          <w:sz w:val="28"/>
          <w:szCs w:val="28"/>
        </w:rPr>
        <w:t xml:space="preserve">– </w:t>
      </w:r>
      <w:r w:rsidR="00243F3A">
        <w:rPr>
          <w:b/>
          <w:color w:val="auto"/>
          <w:sz w:val="28"/>
          <w:szCs w:val="28"/>
        </w:rPr>
        <w:t xml:space="preserve">Soaps, </w:t>
      </w:r>
      <w:r>
        <w:rPr>
          <w:b/>
          <w:color w:val="auto"/>
          <w:sz w:val="28"/>
          <w:szCs w:val="28"/>
        </w:rPr>
        <w:t xml:space="preserve">Wine &amp; Cheese, Beer and </w:t>
      </w:r>
      <w:r w:rsidR="00D87623">
        <w:rPr>
          <w:b/>
          <w:color w:val="auto"/>
          <w:sz w:val="28"/>
          <w:szCs w:val="28"/>
        </w:rPr>
        <w:t>Snack</w:t>
      </w:r>
    </w:p>
    <w:p w14:paraId="3984F83F" w14:textId="77777777" w:rsidR="00D87623" w:rsidRDefault="00D87623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Gift Certificates from Local Restaurants and Businesses</w:t>
      </w:r>
    </w:p>
    <w:p w14:paraId="61C95B41" w14:textId="184DF639" w:rsidR="00677967" w:rsidRPr="003C254C" w:rsidRDefault="00375469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Golf Ball</w:t>
      </w:r>
      <w:r w:rsidR="00D715C9">
        <w:rPr>
          <w:b/>
          <w:color w:val="auto"/>
          <w:sz w:val="28"/>
          <w:szCs w:val="28"/>
        </w:rPr>
        <w:t xml:space="preserve"> Blitz</w:t>
      </w:r>
      <w:r>
        <w:rPr>
          <w:b/>
          <w:color w:val="auto"/>
          <w:sz w:val="28"/>
          <w:szCs w:val="28"/>
        </w:rPr>
        <w:t xml:space="preserve"> – Nitro Max</w:t>
      </w:r>
      <w:r w:rsidR="007235E8">
        <w:rPr>
          <w:b/>
          <w:color w:val="auto"/>
          <w:sz w:val="28"/>
          <w:szCs w:val="28"/>
        </w:rPr>
        <w:t xml:space="preserve">, </w:t>
      </w:r>
      <w:proofErr w:type="spellStart"/>
      <w:r w:rsidR="007235E8">
        <w:rPr>
          <w:b/>
          <w:color w:val="auto"/>
          <w:sz w:val="28"/>
          <w:szCs w:val="28"/>
        </w:rPr>
        <w:t>VGolf</w:t>
      </w:r>
      <w:proofErr w:type="spellEnd"/>
      <w:r w:rsidR="007235E8">
        <w:rPr>
          <w:b/>
          <w:color w:val="auto"/>
          <w:sz w:val="28"/>
          <w:szCs w:val="28"/>
        </w:rPr>
        <w:t xml:space="preserve"> Icicles &amp; Wilson Ultra</w:t>
      </w:r>
    </w:p>
    <w:p w14:paraId="23A5238D" w14:textId="366D2195" w:rsidR="00677967" w:rsidRPr="003C254C" w:rsidRDefault="007F7BAA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Drizzle Stick Flex Golf Umbrella</w:t>
      </w:r>
    </w:p>
    <w:p w14:paraId="60A6EEE4" w14:textId="1D1D6D79" w:rsidR="00E97E13" w:rsidRDefault="007F7BAA" w:rsidP="00C00AD4">
      <w:pPr>
        <w:numPr>
          <w:ilvl w:val="0"/>
          <w:numId w:val="20"/>
        </w:numPr>
        <w:tabs>
          <w:tab w:val="clear" w:pos="720"/>
          <w:tab w:val="left" w:pos="1080"/>
        </w:tabs>
        <w:spacing w:before="0" w:after="0"/>
        <w:ind w:left="810" w:hanging="18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Coleman Messenger Soft Cooler Bag</w:t>
      </w:r>
    </w:p>
    <w:p w14:paraId="61261999" w14:textId="7639FC84" w:rsidR="0078270E" w:rsidRPr="00C814E7" w:rsidRDefault="0078270E" w:rsidP="006344D5">
      <w:pPr>
        <w:pStyle w:val="Date"/>
        <w:spacing w:after="60"/>
        <w:rPr>
          <w:color w:val="006C31"/>
          <w:sz w:val="56"/>
          <w:szCs w:val="56"/>
        </w:rPr>
      </w:pPr>
      <w:bookmarkStart w:id="15" w:name="_Hlk11100265"/>
      <w:bookmarkStart w:id="16" w:name="_Toc483842048"/>
      <w:bookmarkStart w:id="17" w:name="_Toc483939914"/>
      <w:bookmarkStart w:id="18" w:name="_Toc483231588"/>
      <w:r w:rsidRPr="00C814E7">
        <w:rPr>
          <w:color w:val="006C31"/>
          <w:sz w:val="56"/>
          <w:szCs w:val="56"/>
        </w:rPr>
        <w:t>Silent Auction</w:t>
      </w:r>
    </w:p>
    <w:p w14:paraId="32DE8160" w14:textId="453569CE" w:rsidR="0078270E" w:rsidRDefault="0078270E" w:rsidP="006344D5">
      <w:pPr>
        <w:spacing w:before="60" w:after="120"/>
        <w:ind w:left="360" w:right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Several valua</w:t>
      </w:r>
      <w:r w:rsidR="00A471DB">
        <w:rPr>
          <w:color w:val="auto"/>
          <w:sz w:val="28"/>
          <w:szCs w:val="28"/>
        </w:rPr>
        <w:t>b</w:t>
      </w:r>
      <w:r>
        <w:rPr>
          <w:color w:val="auto"/>
          <w:sz w:val="28"/>
          <w:szCs w:val="28"/>
        </w:rPr>
        <w:t xml:space="preserve">le donations will be included in our Silent Auction. A minimum bid is required with set increments following. Please bid </w:t>
      </w:r>
      <w:bookmarkEnd w:id="15"/>
      <w:r>
        <w:rPr>
          <w:color w:val="auto"/>
          <w:sz w:val="28"/>
          <w:szCs w:val="28"/>
        </w:rPr>
        <w:t xml:space="preserve">generously as all donations support Meals on Wheels of Greater Newburgh. Silent Auction winners </w:t>
      </w:r>
      <w:r w:rsidRPr="00516492">
        <w:rPr>
          <w:color w:val="auto"/>
          <w:sz w:val="28"/>
          <w:szCs w:val="28"/>
        </w:rPr>
        <w:t xml:space="preserve">will be </w:t>
      </w:r>
      <w:r>
        <w:rPr>
          <w:color w:val="auto"/>
          <w:sz w:val="28"/>
          <w:szCs w:val="28"/>
        </w:rPr>
        <w:t xml:space="preserve">announced after the Prize Raffle.  </w:t>
      </w:r>
      <w:r w:rsidRPr="00516492">
        <w:rPr>
          <w:color w:val="auto"/>
          <w:sz w:val="28"/>
          <w:szCs w:val="28"/>
        </w:rPr>
        <w:t xml:space="preserve">Following are some of the </w:t>
      </w:r>
      <w:r w:rsidR="004C2E97">
        <w:rPr>
          <w:color w:val="auto"/>
          <w:sz w:val="28"/>
          <w:szCs w:val="28"/>
        </w:rPr>
        <w:t>Silent Auction items</w:t>
      </w:r>
      <w:r w:rsidRPr="00516492">
        <w:rPr>
          <w:color w:val="auto"/>
          <w:sz w:val="28"/>
          <w:szCs w:val="28"/>
        </w:rPr>
        <w:t>:</w:t>
      </w:r>
    </w:p>
    <w:p w14:paraId="4558EC8B" w14:textId="1ACE2803" w:rsidR="00243F3A" w:rsidRDefault="00243F3A" w:rsidP="004F36F1">
      <w:pPr>
        <w:numPr>
          <w:ilvl w:val="0"/>
          <w:numId w:val="20"/>
        </w:numPr>
        <w:tabs>
          <w:tab w:val="clear" w:pos="720"/>
          <w:tab w:val="num" w:pos="1080"/>
        </w:tabs>
        <w:spacing w:before="0" w:after="0"/>
        <w:ind w:hanging="90"/>
        <w:rPr>
          <w:b/>
          <w:color w:val="auto"/>
          <w:sz w:val="28"/>
          <w:szCs w:val="28"/>
        </w:rPr>
      </w:pPr>
      <w:bookmarkStart w:id="19" w:name="_Hlk10097862"/>
      <w:r>
        <w:rPr>
          <w:b/>
          <w:color w:val="auto"/>
          <w:sz w:val="28"/>
          <w:szCs w:val="28"/>
        </w:rPr>
        <w:t xml:space="preserve">New York Jets </w:t>
      </w:r>
      <w:r w:rsidR="00B96868">
        <w:rPr>
          <w:b/>
          <w:color w:val="auto"/>
          <w:sz w:val="28"/>
          <w:szCs w:val="28"/>
        </w:rPr>
        <w:t>Team A</w:t>
      </w:r>
      <w:r>
        <w:rPr>
          <w:b/>
          <w:color w:val="auto"/>
          <w:sz w:val="28"/>
          <w:szCs w:val="28"/>
        </w:rPr>
        <w:t>utographed Logo Football</w:t>
      </w:r>
    </w:p>
    <w:p w14:paraId="174F5F3A" w14:textId="679474FD" w:rsidR="00375469" w:rsidRDefault="00375469" w:rsidP="004F36F1">
      <w:pPr>
        <w:numPr>
          <w:ilvl w:val="0"/>
          <w:numId w:val="20"/>
        </w:numPr>
        <w:tabs>
          <w:tab w:val="clear" w:pos="720"/>
          <w:tab w:val="num" w:pos="1080"/>
        </w:tabs>
        <w:spacing w:before="0" w:after="0"/>
        <w:ind w:hanging="9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New York Giants Limited Edition Team Collector’s Football</w:t>
      </w:r>
    </w:p>
    <w:p w14:paraId="775C6089" w14:textId="6C3E2FC7" w:rsidR="007235E8" w:rsidRDefault="007235E8" w:rsidP="004F36F1">
      <w:pPr>
        <w:numPr>
          <w:ilvl w:val="0"/>
          <w:numId w:val="20"/>
        </w:numPr>
        <w:tabs>
          <w:tab w:val="clear" w:pos="720"/>
          <w:tab w:val="num" w:pos="1080"/>
        </w:tabs>
        <w:spacing w:before="0" w:after="0"/>
        <w:ind w:hanging="90"/>
        <w:rPr>
          <w:b/>
          <w:color w:val="auto"/>
          <w:sz w:val="28"/>
          <w:szCs w:val="28"/>
        </w:rPr>
      </w:pPr>
      <w:bookmarkStart w:id="20" w:name="_Hlk11169881"/>
      <w:r>
        <w:rPr>
          <w:b/>
          <w:color w:val="auto"/>
          <w:sz w:val="28"/>
          <w:szCs w:val="28"/>
        </w:rPr>
        <w:t xml:space="preserve">The </w:t>
      </w:r>
      <w:r w:rsidR="00B96868">
        <w:rPr>
          <w:b/>
          <w:color w:val="auto"/>
          <w:sz w:val="28"/>
          <w:szCs w:val="28"/>
        </w:rPr>
        <w:t>Country Club</w:t>
      </w:r>
      <w:r>
        <w:rPr>
          <w:b/>
          <w:color w:val="auto"/>
          <w:sz w:val="28"/>
          <w:szCs w:val="28"/>
        </w:rPr>
        <w:t xml:space="preserve"> at </w:t>
      </w:r>
      <w:proofErr w:type="spellStart"/>
      <w:r>
        <w:rPr>
          <w:b/>
          <w:color w:val="auto"/>
          <w:sz w:val="28"/>
          <w:szCs w:val="28"/>
        </w:rPr>
        <w:t>Otterkill</w:t>
      </w:r>
      <w:proofErr w:type="spellEnd"/>
      <w:r>
        <w:rPr>
          <w:b/>
          <w:color w:val="auto"/>
          <w:sz w:val="28"/>
          <w:szCs w:val="28"/>
        </w:rPr>
        <w:t xml:space="preserve"> </w:t>
      </w:r>
      <w:bookmarkEnd w:id="20"/>
      <w:r>
        <w:rPr>
          <w:b/>
          <w:color w:val="auto"/>
          <w:sz w:val="28"/>
          <w:szCs w:val="28"/>
        </w:rPr>
        <w:t>(4 Greens Fees with Cart)</w:t>
      </w:r>
    </w:p>
    <w:p w14:paraId="093FC489" w14:textId="06A8088B" w:rsidR="0078270E" w:rsidRDefault="0078270E" w:rsidP="004F36F1">
      <w:pPr>
        <w:numPr>
          <w:ilvl w:val="0"/>
          <w:numId w:val="20"/>
        </w:numPr>
        <w:tabs>
          <w:tab w:val="clear" w:pos="720"/>
          <w:tab w:val="num" w:pos="1080"/>
        </w:tabs>
        <w:spacing w:before="0" w:after="0"/>
        <w:ind w:hanging="9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Hudson Valley Renegades 4 Pack (4 Game Tickets &amp; 4 Hats)</w:t>
      </w:r>
    </w:p>
    <w:p w14:paraId="6E638280" w14:textId="4CE70FB1" w:rsidR="0078270E" w:rsidRPr="003C254C" w:rsidRDefault="00375469" w:rsidP="004F36F1">
      <w:pPr>
        <w:numPr>
          <w:ilvl w:val="0"/>
          <w:numId w:val="20"/>
        </w:numPr>
        <w:tabs>
          <w:tab w:val="clear" w:pos="720"/>
          <w:tab w:val="num" w:pos="1080"/>
        </w:tabs>
        <w:spacing w:before="0" w:after="0"/>
        <w:ind w:hanging="9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Jets versus Giants Preseason </w:t>
      </w:r>
      <w:r w:rsidR="00A471DB">
        <w:rPr>
          <w:b/>
          <w:color w:val="auto"/>
          <w:sz w:val="28"/>
          <w:szCs w:val="28"/>
        </w:rPr>
        <w:t xml:space="preserve">Game </w:t>
      </w:r>
      <w:r>
        <w:rPr>
          <w:b/>
          <w:color w:val="auto"/>
          <w:sz w:val="28"/>
          <w:szCs w:val="28"/>
        </w:rPr>
        <w:t>Tickets</w:t>
      </w:r>
      <w:r w:rsidR="00A471DB">
        <w:rPr>
          <w:b/>
          <w:color w:val="auto"/>
          <w:sz w:val="28"/>
          <w:szCs w:val="28"/>
        </w:rPr>
        <w:t xml:space="preserve"> (2) with Parking Pass</w:t>
      </w:r>
    </w:p>
    <w:p w14:paraId="7A925452" w14:textId="4F5D428D" w:rsidR="0078270E" w:rsidRDefault="00375469" w:rsidP="004F36F1">
      <w:pPr>
        <w:numPr>
          <w:ilvl w:val="0"/>
          <w:numId w:val="20"/>
        </w:numPr>
        <w:tabs>
          <w:tab w:val="clear" w:pos="720"/>
          <w:tab w:val="num" w:pos="1080"/>
        </w:tabs>
        <w:spacing w:before="0" w:after="0"/>
        <w:ind w:hanging="9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John Gould Print of the Newburgh Ferry</w:t>
      </w:r>
    </w:p>
    <w:p w14:paraId="56ECB58B" w14:textId="7B02338D" w:rsidR="006344D5" w:rsidRPr="00C814E7" w:rsidRDefault="006344D5" w:rsidP="00C814E7">
      <w:pPr>
        <w:pStyle w:val="Date"/>
        <w:spacing w:after="60"/>
        <w:rPr>
          <w:color w:val="006C31"/>
          <w:sz w:val="56"/>
          <w:szCs w:val="56"/>
        </w:rPr>
      </w:pPr>
      <w:r w:rsidRPr="00C814E7">
        <w:rPr>
          <w:color w:val="006C31"/>
          <w:sz w:val="56"/>
          <w:szCs w:val="56"/>
        </w:rPr>
        <w:t>Foursome Photos</w:t>
      </w:r>
    </w:p>
    <w:p w14:paraId="187B9C65" w14:textId="7EDE9A44" w:rsidR="008A5BAF" w:rsidRPr="006344D5" w:rsidRDefault="006344D5" w:rsidP="009703B9">
      <w:pPr>
        <w:spacing w:before="60" w:after="0"/>
        <w:ind w:left="360" w:right="72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Capture the experience between Hole #9 and Hole #1, where a Golf Classic Volunteer will take </w:t>
      </w:r>
      <w:r w:rsidR="007B7186">
        <w:rPr>
          <w:color w:val="auto"/>
          <w:sz w:val="28"/>
          <w:szCs w:val="28"/>
        </w:rPr>
        <w:t xml:space="preserve">a </w:t>
      </w:r>
      <w:r>
        <w:rPr>
          <w:color w:val="auto"/>
          <w:sz w:val="28"/>
          <w:szCs w:val="28"/>
        </w:rPr>
        <w:t xml:space="preserve">photo </w:t>
      </w:r>
      <w:r w:rsidR="007B7186">
        <w:rPr>
          <w:color w:val="auto"/>
          <w:sz w:val="28"/>
          <w:szCs w:val="28"/>
        </w:rPr>
        <w:t>of your Foursome. The golf course with the</w:t>
      </w:r>
      <w:bookmarkEnd w:id="19"/>
      <w:r w:rsidR="007B7186">
        <w:rPr>
          <w:color w:val="auto"/>
          <w:sz w:val="28"/>
          <w:szCs w:val="28"/>
        </w:rPr>
        <w:t xml:space="preserve"> mountains in the background will make a terrific photo memory.</w:t>
      </w:r>
    </w:p>
    <w:p w14:paraId="2409CA8F" w14:textId="76973275" w:rsidR="00516492" w:rsidRPr="00C814E7" w:rsidRDefault="00516492" w:rsidP="00FB5F17">
      <w:pPr>
        <w:pStyle w:val="Date"/>
        <w:spacing w:after="60"/>
        <w:rPr>
          <w:color w:val="006C31"/>
          <w:sz w:val="56"/>
          <w:szCs w:val="56"/>
        </w:rPr>
      </w:pPr>
      <w:r w:rsidRPr="00C814E7">
        <w:rPr>
          <w:color w:val="006C31"/>
          <w:sz w:val="56"/>
          <w:szCs w:val="56"/>
        </w:rPr>
        <w:lastRenderedPageBreak/>
        <w:t>Golf Classic Sponsors</w:t>
      </w:r>
    </w:p>
    <w:p w14:paraId="17D0A358" w14:textId="3F062118" w:rsidR="00516492" w:rsidRDefault="005F247D" w:rsidP="00FB5F17">
      <w:pPr>
        <w:spacing w:after="60"/>
        <w:ind w:left="360"/>
        <w:contextualSpacing/>
        <w:rPr>
          <w:color w:val="auto"/>
          <w:sz w:val="28"/>
          <w:szCs w:val="28"/>
        </w:rPr>
      </w:pPr>
      <w:bookmarkStart w:id="21" w:name="_Hlk11355695"/>
      <w:r>
        <w:rPr>
          <w:color w:val="auto"/>
          <w:sz w:val="28"/>
          <w:szCs w:val="28"/>
        </w:rPr>
        <w:t>Meals on Wheels of Greater Newburgh</w:t>
      </w:r>
      <w:r w:rsidR="00516492" w:rsidRPr="0051649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sincerely </w:t>
      </w:r>
      <w:r w:rsidR="00516492" w:rsidRPr="00516492">
        <w:rPr>
          <w:color w:val="auto"/>
          <w:sz w:val="28"/>
          <w:szCs w:val="28"/>
        </w:rPr>
        <w:t>thank</w:t>
      </w:r>
      <w:r>
        <w:rPr>
          <w:color w:val="auto"/>
          <w:sz w:val="28"/>
          <w:szCs w:val="28"/>
        </w:rPr>
        <w:t>s our</w:t>
      </w:r>
      <w:r w:rsidR="00516492" w:rsidRPr="00516492">
        <w:rPr>
          <w:color w:val="auto"/>
          <w:sz w:val="28"/>
          <w:szCs w:val="28"/>
        </w:rPr>
        <w:t xml:space="preserve"> sponsors.  Their generous donations have made this </w:t>
      </w:r>
      <w:r>
        <w:rPr>
          <w:color w:val="auto"/>
          <w:sz w:val="28"/>
          <w:szCs w:val="28"/>
        </w:rPr>
        <w:t xml:space="preserve">inaugural </w:t>
      </w:r>
      <w:r w:rsidR="00B73D46">
        <w:rPr>
          <w:color w:val="auto"/>
          <w:sz w:val="28"/>
          <w:szCs w:val="28"/>
        </w:rPr>
        <w:t>“</w:t>
      </w:r>
      <w:r>
        <w:rPr>
          <w:color w:val="auto"/>
          <w:sz w:val="28"/>
          <w:szCs w:val="28"/>
        </w:rPr>
        <w:t>Take a Swing at Hunger</w:t>
      </w:r>
      <w:r w:rsidR="00B73D46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 Golf Classic</w:t>
      </w:r>
      <w:r w:rsidR="00231C0D">
        <w:rPr>
          <w:color w:val="auto"/>
          <w:sz w:val="28"/>
          <w:szCs w:val="28"/>
        </w:rPr>
        <w:t xml:space="preserve"> possible</w:t>
      </w:r>
      <w:r w:rsidR="00516492" w:rsidRPr="00516492">
        <w:rPr>
          <w:color w:val="auto"/>
          <w:sz w:val="28"/>
          <w:szCs w:val="28"/>
        </w:rPr>
        <w:t xml:space="preserve">. </w:t>
      </w:r>
      <w:r w:rsidR="008A2C5D">
        <w:rPr>
          <w:color w:val="auto"/>
          <w:sz w:val="28"/>
          <w:szCs w:val="28"/>
        </w:rPr>
        <w:t>Please support our sponsors!</w:t>
      </w:r>
    </w:p>
    <w:p w14:paraId="691A17EA" w14:textId="77777777" w:rsidR="001926AF" w:rsidRPr="00C814E7" w:rsidRDefault="001926AF" w:rsidP="003D60C3">
      <w:pPr>
        <w:pStyle w:val="Date"/>
        <w:spacing w:after="60"/>
        <w:rPr>
          <w:color w:val="006C31"/>
        </w:rPr>
      </w:pPr>
      <w:bookmarkStart w:id="22" w:name="_Hlk10788178"/>
      <w:bookmarkEnd w:id="21"/>
      <w:r w:rsidRPr="00C814E7">
        <w:rPr>
          <w:rFonts w:ascii="Arial" w:hAnsi="Arial" w:cs="Arial"/>
          <w:iCs/>
          <w:noProof/>
          <w:color w:val="006C31"/>
          <w:lang w:eastAsia="en-US"/>
        </w:rPr>
        <w:drawing>
          <wp:anchor distT="0" distB="0" distL="114300" distR="114300" simplePos="0" relativeHeight="251673088" behindDoc="1" locked="0" layoutInCell="1" allowOverlap="1" wp14:anchorId="29146D90" wp14:editId="3B621750">
            <wp:simplePos x="0" y="0"/>
            <wp:positionH relativeFrom="column">
              <wp:posOffset>5057775</wp:posOffset>
            </wp:positionH>
            <wp:positionV relativeFrom="paragraph">
              <wp:posOffset>81915</wp:posOffset>
            </wp:positionV>
            <wp:extent cx="548640" cy="548640"/>
            <wp:effectExtent l="0" t="0" r="3810" b="3810"/>
            <wp:wrapTight wrapText="bothSides">
              <wp:wrapPolygon edited="0">
                <wp:start x="5250" y="0"/>
                <wp:lineTo x="0" y="3750"/>
                <wp:lineTo x="0" y="17250"/>
                <wp:lineTo x="5250" y="21000"/>
                <wp:lineTo x="15750" y="21000"/>
                <wp:lineTo x="21000" y="17250"/>
                <wp:lineTo x="21000" y="3750"/>
                <wp:lineTo x="15750" y="0"/>
                <wp:lineTo x="5250" y="0"/>
              </wp:wrapPolygon>
            </wp:wrapTight>
            <wp:docPr id="7" name="Picture 7" descr="GoldSponsor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oldSponsor-300x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4E7">
        <w:rPr>
          <w:color w:val="006C31"/>
        </w:rPr>
        <w:t>Gold “Eagle” Sponsor</w:t>
      </w:r>
    </w:p>
    <w:p w14:paraId="1EDEC1D7" w14:textId="7A5CFE81" w:rsidR="001926AF" w:rsidRDefault="00FE0CDD" w:rsidP="003D60C3">
      <w:pPr>
        <w:pStyle w:val="Date"/>
        <w:spacing w:after="6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</w:t>
      </w:r>
      <w:r w:rsidR="001926AF" w:rsidRPr="001926AF">
        <w:rPr>
          <w:color w:val="000000" w:themeColor="text1"/>
          <w:sz w:val="36"/>
          <w:szCs w:val="36"/>
        </w:rPr>
        <w:t>The William and Elaine Kaplan Family Foundation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26AF" w14:paraId="503087D4" w14:textId="77777777" w:rsidTr="009A4B2D">
        <w:trPr>
          <w:trHeight w:val="3446"/>
        </w:trPr>
        <w:tc>
          <w:tcPr>
            <w:tcW w:w="9062" w:type="dxa"/>
          </w:tcPr>
          <w:bookmarkEnd w:id="22"/>
          <w:p w14:paraId="337D88F7" w14:textId="3A01EF48" w:rsidR="001926AF" w:rsidRDefault="008620AF" w:rsidP="001926AF">
            <w:pPr>
              <w:pStyle w:val="ContactInfo"/>
              <w:pBdr>
                <w:bottom w:val="none" w:sz="0" w:space="0" w:color="auto"/>
              </w:pBd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228600" distR="228600" simplePos="0" relativeHeight="251681280" behindDoc="0" locked="0" layoutInCell="1" allowOverlap="1" wp14:anchorId="304071B2" wp14:editId="4FF47421">
                      <wp:simplePos x="0" y="0"/>
                      <wp:positionH relativeFrom="page">
                        <wp:posOffset>778510</wp:posOffset>
                      </wp:positionH>
                      <wp:positionV relativeFrom="page">
                        <wp:posOffset>137160</wp:posOffset>
                      </wp:positionV>
                      <wp:extent cx="4102100" cy="1987550"/>
                      <wp:effectExtent l="38100" t="38100" r="31750" b="31750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2100" cy="1987550"/>
                                <a:chOff x="0" y="0"/>
                                <a:chExt cx="3218688" cy="2028766"/>
                              </a:xfrm>
                              <a:effectLst/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5" name="Group 175"/>
                              <wpg:cNvGrpSpPr/>
                              <wpg:grpSpPr>
                                <a:xfrm>
                                  <a:off x="0" y="19050"/>
                                  <a:ext cx="2249424" cy="832104"/>
                                  <a:chOff x="228600" y="0"/>
                                  <a:chExt cx="1472184" cy="1024128"/>
                                </a:xfrm>
                              </wpg:grpSpPr>
                              <wps:wsp>
                                <wps:cNvPr id="176" name="Rectangle 10"/>
                                <wps:cNvSpPr/>
                                <wps:spPr>
                                  <a:xfrm>
                                    <a:off x="228600" y="0"/>
                                    <a:ext cx="1466258" cy="1012274"/>
                                  </a:xfrm>
                                  <a:custGeom>
                                    <a:avLst/>
                                    <a:gdLst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2240281 w 2240281"/>
                                      <a:gd name="connsiteY2" fmla="*/ 822960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1659256 w 2240281"/>
                                      <a:gd name="connsiteY2" fmla="*/ 222885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40281" h="822960">
                                        <a:moveTo>
                                          <a:pt x="0" y="0"/>
                                        </a:moveTo>
                                        <a:lnTo>
                                          <a:pt x="2240281" y="0"/>
                                        </a:lnTo>
                                        <a:lnTo>
                                          <a:pt x="1659256" y="222885"/>
                                        </a:lnTo>
                                        <a:lnTo>
                                          <a:pt x="0" y="822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 w="762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228600" y="0"/>
                                    <a:ext cx="1472184" cy="1024128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27"/>
                                    <a:stretch>
                                      <a:fillRect/>
                                    </a:stretch>
                                  </a:blipFill>
                                  <a:ln w="7620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0" y="602796"/>
                                  <a:ext cx="3218168" cy="1404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D23FE4B" w14:textId="366B99C7" w:rsidR="00830A03" w:rsidRPr="009552F6" w:rsidRDefault="00830A03" w:rsidP="009552F6">
                                    <w:pPr>
                                      <w:ind w:left="-90" w:right="-50"/>
                                      <w:jc w:val="center"/>
                                      <w:rPr>
                                        <w:b/>
                                        <w:bCs/>
                                        <w:color w:val="418AB3" w:themeColor="accent1"/>
                                        <w:sz w:val="48"/>
                                        <w:szCs w:val="48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552F6">
                                      <w:rPr>
                                        <w:b/>
                                        <w:bCs/>
                                        <w:color w:val="418AB3" w:themeColor="accent1"/>
                                        <w:sz w:val="48"/>
                                        <w:szCs w:val="48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The William and Elaine Kaplan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418AB3" w:themeColor="accent1"/>
                                        <w:sz w:val="48"/>
                                        <w:szCs w:val="48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F</w:t>
                                    </w:r>
                                    <w:r w:rsidRPr="009552F6">
                                      <w:rPr>
                                        <w:b/>
                                        <w:bCs/>
                                        <w:color w:val="418AB3" w:themeColor="accent1"/>
                                        <w:sz w:val="48"/>
                                        <w:szCs w:val="48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amily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418AB3" w:themeColor="accent1"/>
                                        <w:sz w:val="48"/>
                                        <w:szCs w:val="48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Private </w:t>
                                    </w:r>
                                    <w:r w:rsidRPr="009552F6">
                                      <w:rPr>
                                        <w:b/>
                                        <w:bCs/>
                                        <w:color w:val="418AB3" w:themeColor="accent1"/>
                                        <w:sz w:val="48"/>
                                        <w:szCs w:val="48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Foundation</w:t>
                                    </w:r>
                                  </w:p>
                                  <w:p w14:paraId="28DF5ECF" w14:textId="665C3A41" w:rsidR="00830A03" w:rsidRPr="00054285" w:rsidRDefault="00830A03">
                                    <w:pPr>
                                      <w:pStyle w:val="NoSpacing"/>
                                      <w:ind w:left="360"/>
                                      <w:jc w:val="right"/>
                                      <w:rPr>
                                        <w:color w:val="418AB3" w:themeColor="accent1"/>
                                        <w:sz w:val="20"/>
                                        <w:szCs w:val="20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071B2" id="Group 173" o:spid="_x0000_s1026" style="position:absolute;margin-left:61.3pt;margin-top:10.8pt;width:323pt;height:156.5pt;z-index:251681280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">
      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" fillcolor="white [3212]" strokecolor="black [3213]" strokeweight="6pt">
                        <v:fill opacity="0"/>
                      </v:rect>
      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" path="m,l2240281,,1659256,222885,,822960,,xe" fillcolor="#418ab3 [3204]" strokecolor="black [3213]" strokeweight="6pt">
                          <v:stroke joinstyle="miter"/>
                          <v:path arrowok="t" o:connecttype="custom" o:connectlocs="0,0;1466258,0;1085979,274158;0,1012274;0,0" o:connectangles="0,0,0,0,0"/>
                        </v:shape>
      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" stroked="f" strokeweight="6pt">
                          <v:fill r:id="rId28" o:title="" recolor="t" rotate="t" type="frame"/>
                        </v:rect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8" o:spid="_x0000_s1031" type="#_x0000_t202" style="position:absolute;top:6027;width:32181;height:1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" filled="f" stroked="f" strokeweight="6pt">
                        <v:textbox inset="3.6pt,7.2pt,0,0">
                          <w:txbxContent>
                            <w:p w14:paraId="3D23FE4B" w14:textId="366B99C7" w:rsidR="00830A03" w:rsidRPr="009552F6" w:rsidRDefault="00830A03" w:rsidP="009552F6">
                              <w:pPr>
                                <w:ind w:left="-90" w:right="-50"/>
                                <w:jc w:val="center"/>
                                <w:rPr>
                                  <w:b/>
                                  <w:bCs/>
                                  <w:color w:val="418AB3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552F6">
                                <w:rPr>
                                  <w:b/>
                                  <w:bCs/>
                                  <w:color w:val="418AB3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William and Elaine Kaplan     </w:t>
                              </w:r>
                              <w:r>
                                <w:rPr>
                                  <w:b/>
                                  <w:bCs/>
                                  <w:color w:val="418AB3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9552F6">
                                <w:rPr>
                                  <w:b/>
                                  <w:bCs/>
                                  <w:color w:val="418AB3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amily </w:t>
                              </w:r>
                              <w:r>
                                <w:rPr>
                                  <w:b/>
                                  <w:bCs/>
                                  <w:color w:val="418AB3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Private </w:t>
                              </w:r>
                              <w:r w:rsidRPr="009552F6">
                                <w:rPr>
                                  <w:b/>
                                  <w:bCs/>
                                  <w:color w:val="418AB3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Foundation</w:t>
                              </w:r>
                            </w:p>
                            <w:p w14:paraId="28DF5ECF" w14:textId="665C3A41" w:rsidR="00830A03" w:rsidRPr="00054285" w:rsidRDefault="00830A03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18AB3" w:themeColor="accent1"/>
                                  <w:sz w:val="20"/>
                                  <w:szCs w:val="20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  <w:p w14:paraId="7B556971" w14:textId="77777777" w:rsidR="00CF477C" w:rsidRDefault="00CF477C" w:rsidP="001926AF">
            <w:pPr>
              <w:pStyle w:val="ContactInfo"/>
              <w:pBdr>
                <w:bottom w:val="none" w:sz="0" w:space="0" w:color="auto"/>
              </w:pBdr>
            </w:pPr>
          </w:p>
          <w:p w14:paraId="1F5B9216" w14:textId="7CD95E41" w:rsidR="00CF477C" w:rsidRDefault="00CF477C" w:rsidP="008620AF">
            <w:pPr>
              <w:pStyle w:val="ContactInfo"/>
              <w:pBdr>
                <w:bottom w:val="none" w:sz="0" w:space="0" w:color="auto"/>
              </w:pBdr>
              <w:jc w:val="center"/>
            </w:pPr>
          </w:p>
          <w:p w14:paraId="7C20FC98" w14:textId="77777777" w:rsidR="00CF477C" w:rsidRDefault="00CF477C" w:rsidP="001926AF">
            <w:pPr>
              <w:pStyle w:val="ContactInfo"/>
              <w:pBdr>
                <w:bottom w:val="none" w:sz="0" w:space="0" w:color="auto"/>
              </w:pBdr>
            </w:pPr>
          </w:p>
          <w:p w14:paraId="17312F18" w14:textId="77777777" w:rsidR="00CF477C" w:rsidRDefault="00CF477C" w:rsidP="001926AF">
            <w:pPr>
              <w:pStyle w:val="ContactInfo"/>
              <w:pBdr>
                <w:bottom w:val="none" w:sz="0" w:space="0" w:color="auto"/>
              </w:pBdr>
            </w:pPr>
          </w:p>
          <w:p w14:paraId="74AF4F45" w14:textId="77777777" w:rsidR="00CF477C" w:rsidRDefault="00CF477C" w:rsidP="001926AF">
            <w:pPr>
              <w:pStyle w:val="ContactInfo"/>
              <w:pBdr>
                <w:bottom w:val="none" w:sz="0" w:space="0" w:color="auto"/>
              </w:pBdr>
            </w:pPr>
          </w:p>
          <w:p w14:paraId="0B297314" w14:textId="54E873CC" w:rsidR="00CF477C" w:rsidRDefault="00CF477C" w:rsidP="001926AF">
            <w:pPr>
              <w:pStyle w:val="ContactInfo"/>
              <w:pBdr>
                <w:bottom w:val="none" w:sz="0" w:space="0" w:color="auto"/>
              </w:pBdr>
            </w:pPr>
          </w:p>
        </w:tc>
      </w:tr>
    </w:tbl>
    <w:p w14:paraId="1E2562AD" w14:textId="77777777" w:rsidR="00CF477C" w:rsidRPr="00C814E7" w:rsidRDefault="00CF477C" w:rsidP="003D60C3">
      <w:pPr>
        <w:pStyle w:val="Date"/>
        <w:spacing w:after="60"/>
        <w:rPr>
          <w:color w:val="006C31"/>
        </w:rPr>
      </w:pPr>
      <w:r w:rsidRPr="00C814E7">
        <w:rPr>
          <w:rFonts w:ascii="Arial" w:hAnsi="Arial" w:cs="Arial"/>
          <w:iCs/>
          <w:noProof/>
          <w:color w:val="006C31"/>
          <w:lang w:eastAsia="en-US"/>
        </w:rPr>
        <w:drawing>
          <wp:anchor distT="0" distB="0" distL="114300" distR="114300" simplePos="0" relativeHeight="251676160" behindDoc="1" locked="0" layoutInCell="1" allowOverlap="1" wp14:anchorId="16C351C2" wp14:editId="5E243D4A">
            <wp:simplePos x="0" y="0"/>
            <wp:positionH relativeFrom="column">
              <wp:posOffset>5057775</wp:posOffset>
            </wp:positionH>
            <wp:positionV relativeFrom="paragraph">
              <wp:posOffset>81915</wp:posOffset>
            </wp:positionV>
            <wp:extent cx="548640" cy="548640"/>
            <wp:effectExtent l="0" t="0" r="3810" b="3810"/>
            <wp:wrapTight wrapText="bothSides">
              <wp:wrapPolygon edited="0">
                <wp:start x="5250" y="0"/>
                <wp:lineTo x="0" y="3750"/>
                <wp:lineTo x="0" y="17250"/>
                <wp:lineTo x="5250" y="21000"/>
                <wp:lineTo x="15750" y="21000"/>
                <wp:lineTo x="21000" y="17250"/>
                <wp:lineTo x="21000" y="3750"/>
                <wp:lineTo x="15750" y="0"/>
                <wp:lineTo x="5250" y="0"/>
              </wp:wrapPolygon>
            </wp:wrapTight>
            <wp:docPr id="12" name="Picture 12" descr="GoldSponsor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oldSponsor-300x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4E7">
        <w:rPr>
          <w:color w:val="006C31"/>
        </w:rPr>
        <w:t>Gold “Eagle” Sponsor</w:t>
      </w:r>
    </w:p>
    <w:p w14:paraId="1024236B" w14:textId="5C5AFAD7" w:rsidR="001926AF" w:rsidRPr="00CF477C" w:rsidRDefault="00FE0CDD" w:rsidP="003D60C3">
      <w:pPr>
        <w:pStyle w:val="Date"/>
        <w:spacing w:after="6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</w:t>
      </w:r>
      <w:r w:rsidR="00CF477C">
        <w:rPr>
          <w:color w:val="000000" w:themeColor="text1"/>
          <w:sz w:val="36"/>
          <w:szCs w:val="36"/>
        </w:rPr>
        <w:t>GTI Graphic Technology Inc</w:t>
      </w:r>
    </w:p>
    <w:tbl>
      <w:tblPr>
        <w:tblStyle w:val="TableGrid"/>
        <w:tblW w:w="9112" w:type="dxa"/>
        <w:tblLook w:val="04A0" w:firstRow="1" w:lastRow="0" w:firstColumn="1" w:lastColumn="0" w:noHBand="0" w:noVBand="1"/>
      </w:tblPr>
      <w:tblGrid>
        <w:gridCol w:w="9112"/>
      </w:tblGrid>
      <w:tr w:rsidR="004C0290" w14:paraId="53BB2890" w14:textId="77777777" w:rsidTr="00B766B6">
        <w:trPr>
          <w:trHeight w:val="3936"/>
        </w:trPr>
        <w:tc>
          <w:tcPr>
            <w:tcW w:w="9112" w:type="dxa"/>
          </w:tcPr>
          <w:p w14:paraId="3E3A0ABF" w14:textId="35A65298" w:rsidR="00B766B6" w:rsidRPr="00B766B6" w:rsidRDefault="004C0290" w:rsidP="00B766B6">
            <w:pPr>
              <w:pStyle w:val="ContactInfo"/>
              <w:pBdr>
                <w:bottom w:val="none" w:sz="0" w:space="0" w:color="auto"/>
              </w:pBdr>
              <w:jc w:val="center"/>
            </w:pPr>
            <w:bookmarkStart w:id="23" w:name="_Hlk10088753"/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4D59AB4A" wp14:editId="187DB4C9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305435</wp:posOffset>
                  </wp:positionV>
                  <wp:extent cx="3764732" cy="1974215"/>
                  <wp:effectExtent l="228600" t="228600" r="236220" b="23558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d GTI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388" cy="200392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4B2D">
              <w:t xml:space="preserve"> </w:t>
            </w:r>
          </w:p>
        </w:tc>
      </w:tr>
    </w:tbl>
    <w:p w14:paraId="375A7EE3" w14:textId="2FF1D29B" w:rsidR="002F0A4B" w:rsidRPr="00C814E7" w:rsidRDefault="00141C04" w:rsidP="003D60C3">
      <w:pPr>
        <w:pStyle w:val="Date"/>
        <w:spacing w:after="60"/>
        <w:contextualSpacing w:val="0"/>
        <w:rPr>
          <w:color w:val="006C31"/>
        </w:rPr>
      </w:pPr>
      <w:r w:rsidRPr="00C814E7">
        <w:rPr>
          <w:rFonts w:ascii="Arial" w:hAnsi="Arial" w:cs="Arial"/>
          <w:noProof/>
          <w:color w:val="006C31"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7968" behindDoc="0" locked="0" layoutInCell="1" allowOverlap="1" wp14:anchorId="68AEB86F" wp14:editId="205CCBA7">
            <wp:simplePos x="0" y="0"/>
            <wp:positionH relativeFrom="column">
              <wp:posOffset>5262880</wp:posOffset>
            </wp:positionH>
            <wp:positionV relativeFrom="paragraph">
              <wp:posOffset>0</wp:posOffset>
            </wp:positionV>
            <wp:extent cx="457200" cy="457200"/>
            <wp:effectExtent l="0" t="0" r="0" b="6350"/>
            <wp:wrapSquare wrapText="bothSides"/>
            <wp:docPr id="48" name="Picture 48" descr="SilverSpo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ilverSpons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4" w:name="_Hlk10619880"/>
      <w:r w:rsidR="00516492" w:rsidRPr="00C814E7">
        <w:rPr>
          <w:color w:val="006C31"/>
        </w:rPr>
        <w:t xml:space="preserve">Silver </w:t>
      </w:r>
      <w:r w:rsidR="005F247D" w:rsidRPr="00C814E7">
        <w:rPr>
          <w:color w:val="006C31"/>
        </w:rPr>
        <w:t>“Birdie” Sponsors</w:t>
      </w:r>
      <w:bookmarkEnd w:id="23"/>
      <w:bookmarkEnd w:id="24"/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29"/>
        <w:gridCol w:w="4471"/>
      </w:tblGrid>
      <w:tr w:rsidR="007B3281" w14:paraId="18C7BE33" w14:textId="77777777" w:rsidTr="001929D5">
        <w:trPr>
          <w:trHeight w:val="2557"/>
          <w:jc w:val="center"/>
        </w:trPr>
        <w:tc>
          <w:tcPr>
            <w:tcW w:w="4529" w:type="dxa"/>
          </w:tcPr>
          <w:p w14:paraId="0DF5845C" w14:textId="3B45D6D8" w:rsidR="007B3281" w:rsidRDefault="007B3281" w:rsidP="0018488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</w:pPr>
            <w:r>
              <w:rPr>
                <w:noProof/>
              </w:rPr>
              <w:drawing>
                <wp:inline distT="0" distB="0" distL="0" distR="0" wp14:anchorId="014FE454" wp14:editId="48F43D1E">
                  <wp:extent cx="2743200" cy="1554480"/>
                  <wp:effectExtent l="76200" t="76200" r="133350" b="14097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ds CBHV.jpg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1EE3808F" w14:textId="383B205A" w:rsidR="007B3281" w:rsidRDefault="002076FE" w:rsidP="007C1355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5" w:hanging="115"/>
            </w:pPr>
            <w:r>
              <w:rPr>
                <w:noProof/>
              </w:rPr>
              <w:drawing>
                <wp:inline distT="0" distB="0" distL="0" distR="0" wp14:anchorId="4F54EF6A" wp14:editId="55EFB6C9">
                  <wp:extent cx="2743200" cy="1572768"/>
                  <wp:effectExtent l="76200" t="76200" r="133350" b="14224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ds NYP.jpg"/>
                          <pic:cNvPicPr preferRelativeResize="0"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7276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5D5" w:rsidRPr="00157F02" w14:paraId="0DD8C150" w14:textId="77777777" w:rsidTr="001929D5">
        <w:trPr>
          <w:trHeight w:val="864"/>
          <w:jc w:val="center"/>
        </w:trPr>
        <w:tc>
          <w:tcPr>
            <w:tcW w:w="4529" w:type="dxa"/>
            <w:shd w:val="clear" w:color="auto" w:fill="F2F2F2" w:themeFill="background1" w:themeFillShade="F2"/>
          </w:tcPr>
          <w:p w14:paraId="796EA2AA" w14:textId="7BBE5586" w:rsidR="00FC55D5" w:rsidRPr="00157F02" w:rsidRDefault="00FC55D5" w:rsidP="008D6739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jc w:val="center"/>
              <w:rPr>
                <w:sz w:val="32"/>
                <w:szCs w:val="32"/>
              </w:rPr>
            </w:pPr>
            <w:bookmarkStart w:id="25" w:name="_Hlk10697890"/>
            <w:r w:rsidRPr="00157F02">
              <w:rPr>
                <w:color w:val="000000" w:themeColor="text1"/>
                <w:sz w:val="32"/>
                <w:szCs w:val="32"/>
              </w:rPr>
              <w:t>Collection Bureau Hudson Valley Inc</w:t>
            </w:r>
          </w:p>
        </w:tc>
        <w:tc>
          <w:tcPr>
            <w:tcW w:w="4471" w:type="dxa"/>
            <w:shd w:val="clear" w:color="auto" w:fill="F2F2F2" w:themeFill="background1" w:themeFillShade="F2"/>
          </w:tcPr>
          <w:p w14:paraId="1024DF8F" w14:textId="77777777" w:rsidR="008D6739" w:rsidRPr="00157F02" w:rsidRDefault="00FC55D5" w:rsidP="008D6739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  <w:r w:rsidRPr="00157F02">
              <w:rPr>
                <w:noProof/>
                <w:color w:val="000000" w:themeColor="text1"/>
                <w:sz w:val="32"/>
                <w:szCs w:val="32"/>
              </w:rPr>
              <w:t xml:space="preserve">New York State Union of </w:t>
            </w:r>
          </w:p>
          <w:p w14:paraId="24633AF0" w14:textId="04353615" w:rsidR="00FC55D5" w:rsidRPr="00157F02" w:rsidRDefault="00FC55D5" w:rsidP="008D6739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  <w:rPr>
                <w:noProof/>
                <w:sz w:val="32"/>
                <w:szCs w:val="32"/>
              </w:rPr>
            </w:pPr>
            <w:r w:rsidRPr="00157F02">
              <w:rPr>
                <w:noProof/>
                <w:color w:val="000000" w:themeColor="text1"/>
                <w:sz w:val="32"/>
                <w:szCs w:val="32"/>
              </w:rPr>
              <w:t>Police Assoc</w:t>
            </w:r>
            <w:r w:rsidR="00B96868">
              <w:rPr>
                <w:noProof/>
                <w:color w:val="000000" w:themeColor="text1"/>
                <w:sz w:val="32"/>
                <w:szCs w:val="32"/>
              </w:rPr>
              <w:t>iations</w:t>
            </w:r>
            <w:r w:rsidRPr="00157F02">
              <w:rPr>
                <w:noProof/>
                <w:color w:val="000000" w:themeColor="text1"/>
                <w:sz w:val="32"/>
                <w:szCs w:val="32"/>
              </w:rPr>
              <w:t xml:space="preserve"> Inc</w:t>
            </w:r>
          </w:p>
        </w:tc>
      </w:tr>
      <w:bookmarkEnd w:id="25"/>
      <w:tr w:rsidR="007B3281" w14:paraId="637FD897" w14:textId="77777777" w:rsidTr="001929D5">
        <w:trPr>
          <w:trHeight w:val="2795"/>
          <w:jc w:val="center"/>
        </w:trPr>
        <w:tc>
          <w:tcPr>
            <w:tcW w:w="4529" w:type="dxa"/>
          </w:tcPr>
          <w:p w14:paraId="41D8729C" w14:textId="51CB0B41" w:rsidR="007B3281" w:rsidRDefault="001A3188" w:rsidP="001A3188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10"/>
              <w:jc w:val="center"/>
            </w:pPr>
            <w:r>
              <w:rPr>
                <w:noProof/>
              </w:rPr>
              <w:drawing>
                <wp:inline distT="0" distB="0" distL="0" distR="0" wp14:anchorId="757B9793" wp14:editId="1AB1B57C">
                  <wp:extent cx="2743200" cy="1554480"/>
                  <wp:effectExtent l="76200" t="76200" r="133350" b="14097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d DeRienzo.jpg"/>
                          <pic:cNvPicPr preferRelativeResize="0"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27B19A79" w14:textId="46DCCAC2" w:rsidR="007B3281" w:rsidRDefault="007C1355" w:rsidP="007C1355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</w:pPr>
            <w:r>
              <w:rPr>
                <w:noProof/>
              </w:rPr>
              <w:drawing>
                <wp:inline distT="0" distB="0" distL="0" distR="0" wp14:anchorId="1F5B53A3" wp14:editId="7DBAFF66">
                  <wp:extent cx="2743200" cy="1554480"/>
                  <wp:effectExtent l="76200" t="76200" r="133350" b="14097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ds Stegenga.jpg"/>
                          <pic:cNvPicPr preferRelativeResize="0"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2B6" w:rsidRPr="00157F02" w14:paraId="12BE7036" w14:textId="77777777" w:rsidTr="001929D5">
        <w:trPr>
          <w:trHeight w:val="864"/>
          <w:jc w:val="center"/>
        </w:trPr>
        <w:tc>
          <w:tcPr>
            <w:tcW w:w="4529" w:type="dxa"/>
            <w:shd w:val="clear" w:color="auto" w:fill="F2F2F2" w:themeFill="background1" w:themeFillShade="F2"/>
          </w:tcPr>
          <w:p w14:paraId="43373231" w14:textId="77777777" w:rsidR="00184887" w:rsidRDefault="00184887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jc w:val="center"/>
              <w:rPr>
                <w:color w:val="000000" w:themeColor="text1"/>
                <w:sz w:val="32"/>
                <w:szCs w:val="32"/>
              </w:rPr>
            </w:pPr>
            <w:bookmarkStart w:id="26" w:name="_Hlk10698031"/>
            <w:proofErr w:type="spellStart"/>
            <w:r>
              <w:rPr>
                <w:color w:val="000000" w:themeColor="text1"/>
                <w:sz w:val="32"/>
                <w:szCs w:val="32"/>
              </w:rPr>
              <w:t>DeRienzo</w:t>
            </w:r>
            <w:proofErr w:type="spellEnd"/>
            <w:r>
              <w:rPr>
                <w:color w:val="000000" w:themeColor="text1"/>
                <w:sz w:val="32"/>
                <w:szCs w:val="32"/>
              </w:rPr>
              <w:t xml:space="preserve"> &amp; Rossi </w:t>
            </w:r>
          </w:p>
          <w:p w14:paraId="76F85066" w14:textId="4D9D0A2A" w:rsidR="005832B6" w:rsidRPr="00157F02" w:rsidRDefault="005832B6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jc w:val="center"/>
              <w:rPr>
                <w:sz w:val="32"/>
                <w:szCs w:val="32"/>
              </w:rPr>
            </w:pPr>
            <w:r w:rsidRPr="00157F02">
              <w:rPr>
                <w:color w:val="000000" w:themeColor="text1"/>
                <w:sz w:val="32"/>
                <w:szCs w:val="32"/>
              </w:rPr>
              <w:t>C</w:t>
            </w:r>
            <w:r w:rsidR="00184887">
              <w:rPr>
                <w:color w:val="000000" w:themeColor="text1"/>
                <w:sz w:val="32"/>
                <w:szCs w:val="32"/>
              </w:rPr>
              <w:t>ertified public accountants</w:t>
            </w:r>
          </w:p>
        </w:tc>
        <w:tc>
          <w:tcPr>
            <w:tcW w:w="4471" w:type="dxa"/>
            <w:shd w:val="clear" w:color="auto" w:fill="F2F2F2" w:themeFill="background1" w:themeFillShade="F2"/>
          </w:tcPr>
          <w:p w14:paraId="3680A4CB" w14:textId="77777777" w:rsidR="005832B6" w:rsidRPr="00157F02" w:rsidRDefault="005832B6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  <w:r w:rsidRPr="00157F02">
              <w:rPr>
                <w:noProof/>
                <w:color w:val="000000" w:themeColor="text1"/>
                <w:sz w:val="32"/>
                <w:szCs w:val="32"/>
              </w:rPr>
              <w:t>Kathy a. Stegenga</w:t>
            </w:r>
          </w:p>
          <w:p w14:paraId="2F315609" w14:textId="0CF592BE" w:rsidR="005832B6" w:rsidRPr="00157F02" w:rsidRDefault="005832B6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  <w:rPr>
                <w:noProof/>
                <w:sz w:val="32"/>
                <w:szCs w:val="32"/>
              </w:rPr>
            </w:pPr>
            <w:r w:rsidRPr="00157F02">
              <w:rPr>
                <w:noProof/>
                <w:color w:val="000000" w:themeColor="text1"/>
                <w:sz w:val="32"/>
                <w:szCs w:val="32"/>
              </w:rPr>
              <w:t>Orange County legislator</w:t>
            </w:r>
          </w:p>
        </w:tc>
      </w:tr>
      <w:bookmarkEnd w:id="26"/>
      <w:tr w:rsidR="007B3281" w14:paraId="5F929574" w14:textId="77777777" w:rsidTr="001929D5">
        <w:trPr>
          <w:trHeight w:val="2948"/>
          <w:jc w:val="center"/>
        </w:trPr>
        <w:tc>
          <w:tcPr>
            <w:tcW w:w="4529" w:type="dxa"/>
          </w:tcPr>
          <w:p w14:paraId="402470D2" w14:textId="7B8A7E95" w:rsidR="007B3281" w:rsidRDefault="001A3188" w:rsidP="0018488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</w:pPr>
            <w:r>
              <w:rPr>
                <w:noProof/>
              </w:rPr>
              <w:drawing>
                <wp:inline distT="0" distB="0" distL="0" distR="0" wp14:anchorId="0B27097A" wp14:editId="60DA4FFC">
                  <wp:extent cx="2743200" cy="1554480"/>
                  <wp:effectExtent l="76200" t="76200" r="133350" b="14097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d Mobile Life.jpg"/>
                          <pic:cNvPicPr preferRelativeResize="0"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1" w:type="dxa"/>
          </w:tcPr>
          <w:p w14:paraId="5108F457" w14:textId="25D7BCA7" w:rsidR="007B3281" w:rsidRDefault="007C1355" w:rsidP="007C1355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</w:pPr>
            <w:r>
              <w:rPr>
                <w:noProof/>
              </w:rPr>
              <w:drawing>
                <wp:inline distT="0" distB="0" distL="0" distR="0" wp14:anchorId="606D2982" wp14:editId="6379D1D5">
                  <wp:extent cx="2743200" cy="1554480"/>
                  <wp:effectExtent l="76200" t="76200" r="133350" b="14097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ds White Venuto Morrill.jpg"/>
                          <pic:cNvPicPr preferRelativeResize="0"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2B6" w:rsidRPr="008D6739" w14:paraId="23B291A9" w14:textId="77777777" w:rsidTr="001929D5">
        <w:trPr>
          <w:trHeight w:val="864"/>
          <w:jc w:val="center"/>
        </w:trPr>
        <w:tc>
          <w:tcPr>
            <w:tcW w:w="4529" w:type="dxa"/>
            <w:shd w:val="clear" w:color="auto" w:fill="F2F2F2" w:themeFill="background1" w:themeFillShade="F2"/>
          </w:tcPr>
          <w:p w14:paraId="47193F94" w14:textId="629FAA8B" w:rsidR="005832B6" w:rsidRPr="00157F02" w:rsidRDefault="00184887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jc w:val="center"/>
              <w:rPr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Mobile Life Support Services Inc</w:t>
            </w:r>
          </w:p>
        </w:tc>
        <w:tc>
          <w:tcPr>
            <w:tcW w:w="4471" w:type="dxa"/>
            <w:shd w:val="clear" w:color="auto" w:fill="F2F2F2" w:themeFill="background1" w:themeFillShade="F2"/>
          </w:tcPr>
          <w:p w14:paraId="73D29DCB" w14:textId="77777777" w:rsidR="008D6739" w:rsidRPr="00157F02" w:rsidRDefault="008D6739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  <w:rPr>
                <w:noProof/>
                <w:color w:val="000000" w:themeColor="text1"/>
                <w:sz w:val="32"/>
                <w:szCs w:val="32"/>
              </w:rPr>
            </w:pPr>
            <w:r w:rsidRPr="00157F02">
              <w:rPr>
                <w:noProof/>
                <w:color w:val="000000" w:themeColor="text1"/>
                <w:sz w:val="32"/>
                <w:szCs w:val="32"/>
              </w:rPr>
              <w:t xml:space="preserve">White, Venuto &amp; Morrill </w:t>
            </w:r>
          </w:p>
          <w:p w14:paraId="2EA8FB04" w14:textId="086883D9" w:rsidR="005832B6" w:rsidRPr="00157F02" w:rsidRDefault="008D6739" w:rsidP="00132E07">
            <w:pPr>
              <w:pStyle w:val="Date"/>
              <w:pBdr>
                <w:top w:val="none" w:sz="0" w:space="0" w:color="auto"/>
                <w:left w:val="none" w:sz="0" w:space="0" w:color="auto"/>
                <w:right w:val="none" w:sz="0" w:space="0" w:color="auto"/>
              </w:pBdr>
              <w:spacing w:before="0" w:after="0"/>
              <w:ind w:left="-144" w:right="-144"/>
              <w:jc w:val="center"/>
              <w:rPr>
                <w:noProof/>
                <w:sz w:val="32"/>
                <w:szCs w:val="32"/>
              </w:rPr>
            </w:pPr>
            <w:r w:rsidRPr="00157F02">
              <w:rPr>
                <w:noProof/>
                <w:color w:val="000000" w:themeColor="text1"/>
                <w:sz w:val="32"/>
                <w:szCs w:val="32"/>
              </w:rPr>
              <w:t>Funeral &amp; Cremation Service</w:t>
            </w:r>
          </w:p>
        </w:tc>
      </w:tr>
    </w:tbl>
    <w:p w14:paraId="77ABD706" w14:textId="5B9BA3B7" w:rsidR="00516492" w:rsidRPr="00C814E7" w:rsidRDefault="00837DCF" w:rsidP="00536A44">
      <w:pPr>
        <w:pStyle w:val="Date"/>
        <w:spacing w:after="120"/>
        <w:rPr>
          <w:color w:val="006C31"/>
        </w:rPr>
      </w:pPr>
      <w:r w:rsidRPr="00C814E7">
        <w:rPr>
          <w:noProof/>
          <w:color w:val="006C31"/>
          <w:sz w:val="18"/>
          <w:szCs w:val="18"/>
        </w:rPr>
        <w:lastRenderedPageBreak/>
        <w:drawing>
          <wp:anchor distT="0" distB="0" distL="114300" distR="114300" simplePos="0" relativeHeight="251683328" behindDoc="0" locked="0" layoutInCell="1" allowOverlap="1" wp14:anchorId="65A7EE3B" wp14:editId="27656068">
            <wp:simplePos x="0" y="0"/>
            <wp:positionH relativeFrom="margin">
              <wp:posOffset>5251450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Square wrapText="bothSides"/>
            <wp:docPr id="53" name="Picture 53" descr="Bronzespo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onzespons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7D" w:rsidRPr="00C814E7">
        <w:rPr>
          <w:color w:val="006C31"/>
        </w:rPr>
        <w:t>Bronze “Par” Sponsors</w:t>
      </w:r>
    </w:p>
    <w:tbl>
      <w:tblPr>
        <w:tblStyle w:val="TableGrid"/>
        <w:tblW w:w="90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16"/>
        <w:gridCol w:w="4523"/>
      </w:tblGrid>
      <w:tr w:rsidR="00536A44" w14:paraId="070E4915" w14:textId="77777777" w:rsidTr="00536A44">
        <w:trPr>
          <w:jc w:val="center"/>
        </w:trPr>
        <w:tc>
          <w:tcPr>
            <w:tcW w:w="4523" w:type="dxa"/>
          </w:tcPr>
          <w:p w14:paraId="67F5AFA0" w14:textId="40A8D113" w:rsidR="00536A44" w:rsidRDefault="00536A44" w:rsidP="0051173C">
            <w:pPr>
              <w:spacing w:before="0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1AAD69A7" wp14:editId="6CC0D4BD">
                  <wp:extent cx="2743200" cy="1554480"/>
                  <wp:effectExtent l="76200" t="76200" r="133350" b="14097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ds Adams.jpg"/>
                          <pic:cNvPicPr preferRelativeResize="0"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" w:type="dxa"/>
          </w:tcPr>
          <w:p w14:paraId="2F77D578" w14:textId="77777777" w:rsidR="00536A44" w:rsidRDefault="00536A44" w:rsidP="005C5FC0">
            <w:pPr>
              <w:spacing w:before="0"/>
              <w:jc w:val="center"/>
              <w:rPr>
                <w:b/>
                <w:noProof/>
                <w:color w:val="auto"/>
                <w:sz w:val="28"/>
                <w:szCs w:val="28"/>
              </w:rPr>
            </w:pPr>
          </w:p>
        </w:tc>
        <w:tc>
          <w:tcPr>
            <w:tcW w:w="4523" w:type="dxa"/>
          </w:tcPr>
          <w:p w14:paraId="575F88C1" w14:textId="2262482E" w:rsidR="00536A44" w:rsidRDefault="00536A44" w:rsidP="005C5FC0">
            <w:pPr>
              <w:spacing w:before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3C7C8771" wp14:editId="3CC484C5">
                  <wp:extent cx="2743200" cy="1554480"/>
                  <wp:effectExtent l="76200" t="76200" r="133350" b="14097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d Mid Valley WandL2.jpg"/>
                          <pic:cNvPicPr preferRelativeResize="0"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A44" w14:paraId="55CCFA74" w14:textId="77777777" w:rsidTr="00536A44">
        <w:trPr>
          <w:jc w:val="center"/>
        </w:trPr>
        <w:tc>
          <w:tcPr>
            <w:tcW w:w="4523" w:type="dxa"/>
          </w:tcPr>
          <w:p w14:paraId="06BE3D4E" w14:textId="2EEE18F1" w:rsidR="00536A44" w:rsidRDefault="00536A44" w:rsidP="0051173C">
            <w:pPr>
              <w:spacing w:before="0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7F3FADE3" wp14:editId="02D4E140">
                  <wp:extent cx="2743200" cy="1554480"/>
                  <wp:effectExtent l="76200" t="76200" r="133350" b="14097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ds Colandrea.jpg"/>
                          <pic:cNvPicPr preferRelativeResize="0"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" w:type="dxa"/>
          </w:tcPr>
          <w:p w14:paraId="07DA72AF" w14:textId="77777777" w:rsidR="00536A44" w:rsidRDefault="00536A44" w:rsidP="0051173C">
            <w:pPr>
              <w:spacing w:before="0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4523" w:type="dxa"/>
          </w:tcPr>
          <w:p w14:paraId="4B429EA5" w14:textId="5974D069" w:rsidR="00536A44" w:rsidRDefault="00046B4F" w:rsidP="00046B4F">
            <w:pPr>
              <w:spacing w:before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716C2994" wp14:editId="1FE2B19E">
                  <wp:extent cx="2743200" cy="1554480"/>
                  <wp:effectExtent l="76200" t="76200" r="133350" b="14097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ds Porpiglia Farms.jpg"/>
                          <pic:cNvPicPr preferRelativeResize="0"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A44" w14:paraId="2AFB622B" w14:textId="77777777" w:rsidTr="00536A44">
        <w:trPr>
          <w:jc w:val="center"/>
        </w:trPr>
        <w:tc>
          <w:tcPr>
            <w:tcW w:w="4523" w:type="dxa"/>
          </w:tcPr>
          <w:p w14:paraId="6EEFCE15" w14:textId="3F4B0797" w:rsidR="00536A44" w:rsidRDefault="00536A44" w:rsidP="0058113A">
            <w:pPr>
              <w:spacing w:before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3C6EFAA5" wp14:editId="3BD1FC90">
                  <wp:extent cx="2743200" cy="1554480"/>
                  <wp:effectExtent l="76200" t="76200" r="133350" b="14097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ds Sunshine.jpg"/>
                          <pic:cNvPicPr preferRelativeResize="0"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" w:type="dxa"/>
          </w:tcPr>
          <w:p w14:paraId="7A421131" w14:textId="77777777" w:rsidR="00536A44" w:rsidRDefault="00536A44" w:rsidP="00FD32EF">
            <w:pPr>
              <w:spacing w:before="0"/>
              <w:ind w:left="-40"/>
              <w:jc w:val="center"/>
              <w:rPr>
                <w:b/>
                <w:noProof/>
                <w:color w:val="auto"/>
                <w:sz w:val="28"/>
                <w:szCs w:val="28"/>
              </w:rPr>
            </w:pPr>
          </w:p>
        </w:tc>
        <w:tc>
          <w:tcPr>
            <w:tcW w:w="4523" w:type="dxa"/>
          </w:tcPr>
          <w:p w14:paraId="00C1EF06" w14:textId="40759781" w:rsidR="00536A44" w:rsidRDefault="00536A44" w:rsidP="00FD32EF">
            <w:pPr>
              <w:spacing w:before="0"/>
              <w:ind w:left="-4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1C65FDF4" wp14:editId="0FCC4818">
                  <wp:extent cx="2743200" cy="1554480"/>
                  <wp:effectExtent l="76200" t="76200" r="133350" b="140970"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ds Porpiglia Elec.jpg"/>
                          <pic:cNvPicPr preferRelativeResize="0"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A44" w14:paraId="51DEDEDE" w14:textId="77777777" w:rsidTr="00536A44">
        <w:trPr>
          <w:trHeight w:val="2600"/>
          <w:jc w:val="center"/>
        </w:trPr>
        <w:tc>
          <w:tcPr>
            <w:tcW w:w="4523" w:type="dxa"/>
          </w:tcPr>
          <w:p w14:paraId="7A89BE3A" w14:textId="72F3B739" w:rsidR="00536A44" w:rsidRDefault="00536A44" w:rsidP="005C5FC0">
            <w:pPr>
              <w:spacing w:before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0AC905EA" wp14:editId="5CF48D64">
                  <wp:extent cx="2743200" cy="1554480"/>
                  <wp:effectExtent l="76200" t="76200" r="133350" b="140970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d KofC.jpg"/>
                          <pic:cNvPicPr preferRelativeResize="0"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" w:type="dxa"/>
          </w:tcPr>
          <w:p w14:paraId="66069B54" w14:textId="77777777" w:rsidR="00536A44" w:rsidRDefault="00536A44" w:rsidP="005C5FC0">
            <w:pPr>
              <w:spacing w:before="0"/>
              <w:jc w:val="center"/>
              <w:rPr>
                <w:b/>
                <w:noProof/>
                <w:color w:val="auto"/>
                <w:sz w:val="28"/>
                <w:szCs w:val="28"/>
              </w:rPr>
            </w:pPr>
          </w:p>
        </w:tc>
        <w:tc>
          <w:tcPr>
            <w:tcW w:w="4523" w:type="dxa"/>
          </w:tcPr>
          <w:p w14:paraId="1153AB4A" w14:textId="0A3D2023" w:rsidR="00536A44" w:rsidRDefault="00536A44" w:rsidP="005C5FC0">
            <w:pPr>
              <w:spacing w:before="0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noProof/>
                <w:color w:val="auto"/>
                <w:sz w:val="28"/>
                <w:szCs w:val="28"/>
              </w:rPr>
              <w:drawing>
                <wp:inline distT="0" distB="0" distL="0" distR="0" wp14:anchorId="190587D5" wp14:editId="0438BDB7">
                  <wp:extent cx="2743200" cy="1554480"/>
                  <wp:effectExtent l="76200" t="76200" r="133350" b="14097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ds Remax.jpg"/>
                          <pic:cNvPicPr preferRelativeResize="0"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4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5E7DD" w14:textId="3FABC946" w:rsidR="005F247D" w:rsidRPr="00C814E7" w:rsidRDefault="00121DDA" w:rsidP="000827E1">
      <w:pPr>
        <w:pStyle w:val="Date"/>
        <w:spacing w:after="120"/>
        <w:rPr>
          <w:color w:val="006C31"/>
        </w:rPr>
      </w:pPr>
      <w:bookmarkStart w:id="27" w:name="_Hlk11170391"/>
      <w:r w:rsidRPr="00C814E7">
        <w:rPr>
          <w:color w:val="006C31"/>
        </w:rPr>
        <w:lastRenderedPageBreak/>
        <w:t>Meals On Wheels Supporters</w:t>
      </w:r>
    </w:p>
    <w:bookmarkEnd w:id="27"/>
    <w:p w14:paraId="1730732E" w14:textId="1A44F065" w:rsidR="00121DDA" w:rsidRDefault="00121DDA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Apple Greens Golf Course</w:t>
      </w:r>
    </w:p>
    <w:p w14:paraId="77999EA9" w14:textId="36CC4BDC" w:rsidR="0048329B" w:rsidRPr="0048329B" w:rsidRDefault="00256583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28" w:name="_Hlk10697045"/>
      <w:r w:rsidRPr="001940E9">
        <w:rPr>
          <w:bCs/>
          <w:color w:val="auto"/>
          <w:sz w:val="28"/>
          <w:szCs w:val="28"/>
        </w:rPr>
        <w:t>161 South Street, Highland, NY 12528 (845</w:t>
      </w:r>
      <w:r w:rsidR="002C38F4">
        <w:rPr>
          <w:bCs/>
          <w:color w:val="auto"/>
          <w:sz w:val="28"/>
          <w:szCs w:val="28"/>
        </w:rPr>
        <w:t xml:space="preserve">) </w:t>
      </w:r>
      <w:r w:rsidR="001940E9" w:rsidRPr="001940E9">
        <w:rPr>
          <w:bCs/>
          <w:color w:val="auto"/>
          <w:sz w:val="28"/>
          <w:szCs w:val="28"/>
        </w:rPr>
        <w:t>883-5500</w:t>
      </w:r>
    </w:p>
    <w:p w14:paraId="61A7D38C" w14:textId="17147EF3" w:rsidR="00D5732F" w:rsidRDefault="00D5732F" w:rsidP="000827E1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bookmarkStart w:id="29" w:name="_Hlk11171040"/>
      <w:bookmarkEnd w:id="28"/>
      <w:r>
        <w:rPr>
          <w:b/>
          <w:color w:val="auto"/>
          <w:sz w:val="28"/>
          <w:szCs w:val="28"/>
        </w:rPr>
        <w:t xml:space="preserve">Bianca </w:t>
      </w:r>
      <w:proofErr w:type="spellStart"/>
      <w:r>
        <w:rPr>
          <w:b/>
          <w:color w:val="auto"/>
          <w:sz w:val="28"/>
          <w:szCs w:val="28"/>
        </w:rPr>
        <w:t>Rostran</w:t>
      </w:r>
      <w:proofErr w:type="spellEnd"/>
      <w:r>
        <w:rPr>
          <w:b/>
          <w:color w:val="auto"/>
          <w:sz w:val="28"/>
          <w:szCs w:val="28"/>
        </w:rPr>
        <w:t>, Newburgh Meals on Wheels Board of Directors</w:t>
      </w:r>
    </w:p>
    <w:bookmarkEnd w:id="29"/>
    <w:p w14:paraId="346BC4C3" w14:textId="191BFC39" w:rsidR="0051173C" w:rsidRDefault="00121DDA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Classic Cuts</w:t>
      </w:r>
    </w:p>
    <w:p w14:paraId="688DC37A" w14:textId="6F8E07C0" w:rsidR="001940E9" w:rsidRPr="001940E9" w:rsidRDefault="001940E9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30" w:name="_Hlk10698780"/>
      <w:r w:rsidRPr="001940E9">
        <w:rPr>
          <w:bCs/>
          <w:color w:val="auto"/>
          <w:sz w:val="28"/>
          <w:szCs w:val="28"/>
        </w:rPr>
        <w:t xml:space="preserve">339 Blooming Grove </w:t>
      </w:r>
      <w:proofErr w:type="spellStart"/>
      <w:r w:rsidRPr="001940E9">
        <w:rPr>
          <w:bCs/>
          <w:color w:val="auto"/>
          <w:sz w:val="28"/>
          <w:szCs w:val="28"/>
        </w:rPr>
        <w:t>Tpke</w:t>
      </w:r>
      <w:proofErr w:type="spellEnd"/>
      <w:r w:rsidRPr="001940E9">
        <w:rPr>
          <w:bCs/>
          <w:color w:val="auto"/>
          <w:sz w:val="28"/>
          <w:szCs w:val="28"/>
        </w:rPr>
        <w:t>, New Windsor, NY 12553 (845</w:t>
      </w:r>
      <w:r w:rsidR="002C38F4">
        <w:rPr>
          <w:bCs/>
          <w:color w:val="auto"/>
          <w:sz w:val="28"/>
          <w:szCs w:val="28"/>
        </w:rPr>
        <w:t xml:space="preserve">) </w:t>
      </w:r>
      <w:r w:rsidRPr="001940E9">
        <w:rPr>
          <w:bCs/>
          <w:color w:val="auto"/>
          <w:sz w:val="28"/>
          <w:szCs w:val="28"/>
        </w:rPr>
        <w:t>561-3613</w:t>
      </w:r>
    </w:p>
    <w:bookmarkEnd w:id="30"/>
    <w:p w14:paraId="42411696" w14:textId="0F4FED5A" w:rsidR="00D5732F" w:rsidRDefault="00D5732F" w:rsidP="00F539EC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Faye Canfield, Newburgh Meals on Wheels Board of Directors</w:t>
      </w:r>
    </w:p>
    <w:p w14:paraId="5F0F77C1" w14:textId="0E45723B" w:rsidR="002B27DF" w:rsidRDefault="002B27DF" w:rsidP="002B27DF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The </w:t>
      </w:r>
      <w:r w:rsidR="00B96868">
        <w:rPr>
          <w:b/>
          <w:color w:val="auto"/>
          <w:sz w:val="28"/>
          <w:szCs w:val="28"/>
        </w:rPr>
        <w:t>Country Club</w:t>
      </w:r>
      <w:r>
        <w:rPr>
          <w:b/>
          <w:color w:val="auto"/>
          <w:sz w:val="28"/>
          <w:szCs w:val="28"/>
        </w:rPr>
        <w:t xml:space="preserve"> at </w:t>
      </w:r>
      <w:proofErr w:type="spellStart"/>
      <w:r>
        <w:rPr>
          <w:b/>
          <w:color w:val="auto"/>
          <w:sz w:val="28"/>
          <w:szCs w:val="28"/>
        </w:rPr>
        <w:t>Otterkill</w:t>
      </w:r>
      <w:proofErr w:type="spellEnd"/>
    </w:p>
    <w:p w14:paraId="6F721375" w14:textId="77777777" w:rsidR="002B27DF" w:rsidRPr="00D87623" w:rsidRDefault="002B27DF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100 Otter Road, Campbell Hall, NY </w:t>
      </w:r>
      <w:r w:rsidRPr="001940E9">
        <w:rPr>
          <w:bCs/>
          <w:color w:val="auto"/>
          <w:sz w:val="28"/>
          <w:szCs w:val="28"/>
        </w:rPr>
        <w:t>1</w:t>
      </w:r>
      <w:r>
        <w:rPr>
          <w:bCs/>
          <w:color w:val="auto"/>
          <w:sz w:val="28"/>
          <w:szCs w:val="28"/>
        </w:rPr>
        <w:t>0916</w:t>
      </w:r>
      <w:r w:rsidRPr="001940E9">
        <w:rPr>
          <w:bCs/>
          <w:color w:val="auto"/>
          <w:sz w:val="28"/>
          <w:szCs w:val="28"/>
        </w:rPr>
        <w:t xml:space="preserve"> (845</w:t>
      </w:r>
      <w:r>
        <w:rPr>
          <w:bCs/>
          <w:color w:val="auto"/>
          <w:sz w:val="28"/>
          <w:szCs w:val="28"/>
        </w:rPr>
        <w:t>) 427</w:t>
      </w:r>
      <w:r w:rsidRPr="001940E9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2020</w:t>
      </w:r>
    </w:p>
    <w:p w14:paraId="5249B95A" w14:textId="24E49881" w:rsidR="002C38F4" w:rsidRDefault="002C38F4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Hudson Harmony Soaps</w:t>
      </w:r>
    </w:p>
    <w:p w14:paraId="70BB5085" w14:textId="11EF5286" w:rsidR="002C38F4" w:rsidRDefault="002C38F4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www.HudsonHarmony.com (845) 728-4320</w:t>
      </w:r>
    </w:p>
    <w:p w14:paraId="75FC97C5" w14:textId="5AF3B3E8" w:rsidR="00951A15" w:rsidRDefault="00951A15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Hudson Valley Renegades</w:t>
      </w:r>
    </w:p>
    <w:p w14:paraId="182D6436" w14:textId="4AC7AD03" w:rsidR="0048329B" w:rsidRPr="0048329B" w:rsidRDefault="00460564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1500 Rt 9-D, Wappingers Falls, </w:t>
      </w:r>
      <w:r w:rsidR="0048329B" w:rsidRPr="001940E9">
        <w:rPr>
          <w:bCs/>
          <w:color w:val="auto"/>
          <w:sz w:val="28"/>
          <w:szCs w:val="28"/>
        </w:rPr>
        <w:t>NY 125</w:t>
      </w:r>
      <w:r>
        <w:rPr>
          <w:bCs/>
          <w:color w:val="auto"/>
          <w:sz w:val="28"/>
          <w:szCs w:val="28"/>
        </w:rPr>
        <w:t>90</w:t>
      </w:r>
      <w:r w:rsidR="0048329B" w:rsidRPr="001940E9">
        <w:rPr>
          <w:bCs/>
          <w:color w:val="auto"/>
          <w:sz w:val="28"/>
          <w:szCs w:val="28"/>
        </w:rPr>
        <w:t xml:space="preserve"> (845</w:t>
      </w:r>
      <w:r w:rsidR="002C38F4">
        <w:rPr>
          <w:bCs/>
          <w:color w:val="auto"/>
          <w:sz w:val="28"/>
          <w:szCs w:val="28"/>
        </w:rPr>
        <w:t xml:space="preserve">) </w:t>
      </w:r>
      <w:r>
        <w:rPr>
          <w:bCs/>
          <w:color w:val="auto"/>
          <w:sz w:val="28"/>
          <w:szCs w:val="28"/>
        </w:rPr>
        <w:t>838-0094</w:t>
      </w:r>
    </w:p>
    <w:p w14:paraId="4166CB65" w14:textId="06271AF1" w:rsidR="00951A15" w:rsidRDefault="00951A15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J &amp; F Restaurant Inc</w:t>
      </w:r>
    </w:p>
    <w:p w14:paraId="2541523D" w14:textId="7E6042F8" w:rsidR="0048329B" w:rsidRPr="0048329B" w:rsidRDefault="00460564" w:rsidP="00F539EC">
      <w:pPr>
        <w:pStyle w:val="ListParagraph"/>
        <w:numPr>
          <w:ilvl w:val="1"/>
          <w:numId w:val="30"/>
        </w:numPr>
        <w:spacing w:before="0" w:after="120"/>
        <w:ind w:left="1170" w:hanging="450"/>
        <w:contextualSpacing w:val="0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474 Broadway, Newburgh, NY 12550</w:t>
      </w:r>
      <w:r w:rsidR="0048329B" w:rsidRPr="001940E9">
        <w:rPr>
          <w:bCs/>
          <w:color w:val="auto"/>
          <w:sz w:val="28"/>
          <w:szCs w:val="28"/>
        </w:rPr>
        <w:t xml:space="preserve"> (845</w:t>
      </w:r>
      <w:r w:rsidR="002C38F4">
        <w:rPr>
          <w:bCs/>
          <w:color w:val="auto"/>
          <w:sz w:val="28"/>
          <w:szCs w:val="28"/>
        </w:rPr>
        <w:t xml:space="preserve">) </w:t>
      </w:r>
      <w:r w:rsidR="0048329B" w:rsidRPr="001940E9">
        <w:rPr>
          <w:bCs/>
          <w:color w:val="auto"/>
          <w:sz w:val="28"/>
          <w:szCs w:val="28"/>
        </w:rPr>
        <w:t>56</w:t>
      </w:r>
      <w:r>
        <w:rPr>
          <w:bCs/>
          <w:color w:val="auto"/>
          <w:sz w:val="28"/>
          <w:szCs w:val="28"/>
        </w:rPr>
        <w:t>5</w:t>
      </w:r>
      <w:r w:rsidR="0048329B" w:rsidRPr="001940E9">
        <w:rPr>
          <w:bCs/>
          <w:color w:val="auto"/>
          <w:sz w:val="28"/>
          <w:szCs w:val="28"/>
        </w:rPr>
        <w:t>-3</w:t>
      </w:r>
      <w:r>
        <w:rPr>
          <w:bCs/>
          <w:color w:val="auto"/>
          <w:sz w:val="28"/>
          <w:szCs w:val="28"/>
        </w:rPr>
        <w:t>430</w:t>
      </w:r>
    </w:p>
    <w:p w14:paraId="03B62F2D" w14:textId="3ECE516B" w:rsidR="00460564" w:rsidRDefault="00460564" w:rsidP="00F539EC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Janet </w:t>
      </w:r>
      <w:proofErr w:type="spellStart"/>
      <w:r>
        <w:rPr>
          <w:b/>
          <w:color w:val="auto"/>
          <w:sz w:val="28"/>
          <w:szCs w:val="28"/>
        </w:rPr>
        <w:t>Reistad</w:t>
      </w:r>
      <w:proofErr w:type="spellEnd"/>
      <w:r w:rsidR="002B27DF">
        <w:rPr>
          <w:b/>
          <w:color w:val="auto"/>
          <w:sz w:val="28"/>
          <w:szCs w:val="28"/>
        </w:rPr>
        <w:t xml:space="preserve">, Newburgh, NY </w:t>
      </w:r>
    </w:p>
    <w:p w14:paraId="275C3D5F" w14:textId="25D818EC" w:rsidR="00F539EC" w:rsidRDefault="00F539EC" w:rsidP="00F539EC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bookmarkStart w:id="31" w:name="_Hlk11355119"/>
      <w:r>
        <w:rPr>
          <w:b/>
          <w:color w:val="auto"/>
          <w:sz w:val="28"/>
          <w:szCs w:val="28"/>
        </w:rPr>
        <w:t>Joe Dirago, Newburgh Meals on Wheels Board of Directors</w:t>
      </w:r>
    </w:p>
    <w:p w14:paraId="090A4DAD" w14:textId="1FC50B13" w:rsidR="00D5732F" w:rsidRDefault="00D5732F" w:rsidP="00F539EC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Martin Sheffield, Newburgh Meals on Wheels Board of Directors</w:t>
      </w:r>
    </w:p>
    <w:bookmarkEnd w:id="31"/>
    <w:p w14:paraId="258CD19F" w14:textId="06CF859B" w:rsidR="002B27DF" w:rsidRDefault="002B27DF" w:rsidP="00F539EC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Mona Sodano, Newburgh Meals on Wheels Board of Directors</w:t>
      </w:r>
    </w:p>
    <w:p w14:paraId="3566C0DC" w14:textId="07CAA204" w:rsidR="00951A15" w:rsidRDefault="00951A15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New Paltz Golf Course</w:t>
      </w:r>
    </w:p>
    <w:p w14:paraId="65EE4B70" w14:textId="253D892A" w:rsidR="001940E9" w:rsidRPr="001940E9" w:rsidRDefault="001940E9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32" w:name="_Hlk11169927"/>
      <w:r w:rsidRPr="001940E9">
        <w:rPr>
          <w:bCs/>
          <w:color w:val="auto"/>
          <w:sz w:val="28"/>
          <w:szCs w:val="28"/>
        </w:rPr>
        <w:t>215 Hug</w:t>
      </w:r>
      <w:r w:rsidR="002C38F4">
        <w:rPr>
          <w:bCs/>
          <w:color w:val="auto"/>
          <w:sz w:val="28"/>
          <w:szCs w:val="28"/>
        </w:rPr>
        <w:t>u</w:t>
      </w:r>
      <w:r w:rsidRPr="001940E9">
        <w:rPr>
          <w:bCs/>
          <w:color w:val="auto"/>
          <w:sz w:val="28"/>
          <w:szCs w:val="28"/>
        </w:rPr>
        <w:t>enot Street, New Paltz, NY 12561 (845</w:t>
      </w:r>
      <w:r w:rsidR="002C38F4">
        <w:rPr>
          <w:bCs/>
          <w:color w:val="auto"/>
          <w:sz w:val="28"/>
          <w:szCs w:val="28"/>
        </w:rPr>
        <w:t xml:space="preserve">) </w:t>
      </w:r>
      <w:r w:rsidRPr="001940E9">
        <w:rPr>
          <w:bCs/>
          <w:color w:val="auto"/>
          <w:sz w:val="28"/>
          <w:szCs w:val="28"/>
        </w:rPr>
        <w:t>255-8282</w:t>
      </w:r>
    </w:p>
    <w:bookmarkEnd w:id="32"/>
    <w:p w14:paraId="4EEE13E6" w14:textId="05AD15C4" w:rsidR="0017193E" w:rsidRDefault="00121DDA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New York </w:t>
      </w:r>
      <w:r w:rsidR="001C3346">
        <w:rPr>
          <w:b/>
          <w:color w:val="auto"/>
          <w:sz w:val="28"/>
          <w:szCs w:val="28"/>
        </w:rPr>
        <w:t>F</w:t>
      </w:r>
      <w:r>
        <w:rPr>
          <w:b/>
          <w:color w:val="auto"/>
          <w:sz w:val="28"/>
          <w:szCs w:val="28"/>
        </w:rPr>
        <w:t>ootball Giants</w:t>
      </w:r>
    </w:p>
    <w:p w14:paraId="6E71D054" w14:textId="5AD597E0" w:rsidR="002C38F4" w:rsidRPr="002C38F4" w:rsidRDefault="002C38F4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33" w:name="_Hlk10924290"/>
      <w:r w:rsidRPr="002C38F4">
        <w:rPr>
          <w:bCs/>
          <w:color w:val="auto"/>
          <w:sz w:val="28"/>
          <w:szCs w:val="28"/>
        </w:rPr>
        <w:t>1925 Giants Drive East Rutherford, NJ 07073 Phone: (201)</w:t>
      </w:r>
      <w:r>
        <w:rPr>
          <w:bCs/>
          <w:color w:val="auto"/>
          <w:sz w:val="28"/>
          <w:szCs w:val="28"/>
        </w:rPr>
        <w:t xml:space="preserve"> </w:t>
      </w:r>
      <w:r w:rsidRPr="002C38F4">
        <w:rPr>
          <w:bCs/>
          <w:color w:val="auto"/>
          <w:sz w:val="28"/>
          <w:szCs w:val="28"/>
        </w:rPr>
        <w:t>935-8222</w:t>
      </w:r>
    </w:p>
    <w:bookmarkEnd w:id="33"/>
    <w:p w14:paraId="706D65B2" w14:textId="3E1C7BD9" w:rsidR="001C3346" w:rsidRDefault="001C3346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New York Jets</w:t>
      </w:r>
    </w:p>
    <w:p w14:paraId="65C8061A" w14:textId="0E7EA3DD" w:rsidR="001C3346" w:rsidRPr="001C3346" w:rsidRDefault="001C3346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r w:rsidRPr="002C38F4">
        <w:rPr>
          <w:bCs/>
          <w:color w:val="auto"/>
          <w:sz w:val="28"/>
          <w:szCs w:val="28"/>
        </w:rPr>
        <w:t>1</w:t>
      </w:r>
      <w:r>
        <w:rPr>
          <w:bCs/>
          <w:color w:val="auto"/>
          <w:sz w:val="28"/>
          <w:szCs w:val="28"/>
        </w:rPr>
        <w:t xml:space="preserve"> Jets Drive, Florham Park, NJ </w:t>
      </w:r>
      <w:r w:rsidRPr="002C38F4">
        <w:rPr>
          <w:bCs/>
          <w:color w:val="auto"/>
          <w:sz w:val="28"/>
          <w:szCs w:val="28"/>
        </w:rPr>
        <w:t>07</w:t>
      </w:r>
      <w:r>
        <w:rPr>
          <w:bCs/>
          <w:color w:val="auto"/>
          <w:sz w:val="28"/>
          <w:szCs w:val="28"/>
        </w:rPr>
        <w:t>932</w:t>
      </w:r>
      <w:r w:rsidRPr="002C38F4">
        <w:rPr>
          <w:bCs/>
          <w:color w:val="auto"/>
          <w:sz w:val="28"/>
          <w:szCs w:val="28"/>
        </w:rPr>
        <w:t xml:space="preserve"> Phone: (</w:t>
      </w:r>
      <w:r>
        <w:rPr>
          <w:bCs/>
          <w:color w:val="auto"/>
          <w:sz w:val="28"/>
          <w:szCs w:val="28"/>
        </w:rPr>
        <w:t>800</w:t>
      </w:r>
      <w:r w:rsidRPr="002C38F4">
        <w:rPr>
          <w:bCs/>
          <w:color w:val="auto"/>
          <w:sz w:val="28"/>
          <w:szCs w:val="28"/>
        </w:rPr>
        <w:t>)</w:t>
      </w:r>
      <w:r>
        <w:rPr>
          <w:bCs/>
          <w:color w:val="auto"/>
          <w:sz w:val="28"/>
          <w:szCs w:val="28"/>
        </w:rPr>
        <w:t xml:space="preserve"> 46</w:t>
      </w:r>
      <w:r w:rsidRPr="002C38F4">
        <w:rPr>
          <w:bCs/>
          <w:color w:val="auto"/>
          <w:sz w:val="28"/>
          <w:szCs w:val="28"/>
        </w:rPr>
        <w:t>9-</w:t>
      </w:r>
      <w:r>
        <w:rPr>
          <w:bCs/>
          <w:color w:val="auto"/>
          <w:sz w:val="28"/>
          <w:szCs w:val="28"/>
        </w:rPr>
        <w:t>JETS (5387)</w:t>
      </w:r>
    </w:p>
    <w:p w14:paraId="703DE677" w14:textId="0F4F4DEE" w:rsidR="004C2E97" w:rsidRDefault="004C2E97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The </w:t>
      </w:r>
      <w:proofErr w:type="spellStart"/>
      <w:r>
        <w:rPr>
          <w:b/>
          <w:color w:val="auto"/>
          <w:sz w:val="28"/>
          <w:szCs w:val="28"/>
        </w:rPr>
        <w:t>Powelton</w:t>
      </w:r>
      <w:proofErr w:type="spellEnd"/>
      <w:r>
        <w:rPr>
          <w:b/>
          <w:color w:val="auto"/>
          <w:sz w:val="28"/>
          <w:szCs w:val="28"/>
        </w:rPr>
        <w:t xml:space="preserve"> Club</w:t>
      </w:r>
      <w:bookmarkStart w:id="34" w:name="_Hlk11038089"/>
    </w:p>
    <w:p w14:paraId="7453E224" w14:textId="5BA7ED8D" w:rsidR="004C2E97" w:rsidRDefault="004C2E97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r w:rsidRPr="004C2E97">
        <w:rPr>
          <w:rFonts w:cs="Arial"/>
          <w:color w:val="000000" w:themeColor="text1"/>
          <w:sz w:val="28"/>
          <w:szCs w:val="28"/>
        </w:rPr>
        <w:t xml:space="preserve">29 </w:t>
      </w:r>
      <w:proofErr w:type="spellStart"/>
      <w:r w:rsidRPr="004C2E97">
        <w:rPr>
          <w:rFonts w:cs="Arial"/>
          <w:color w:val="000000" w:themeColor="text1"/>
          <w:sz w:val="28"/>
          <w:szCs w:val="28"/>
        </w:rPr>
        <w:t>Balmville</w:t>
      </w:r>
      <w:proofErr w:type="spellEnd"/>
      <w:r w:rsidRPr="004C2E97">
        <w:rPr>
          <w:rFonts w:cs="Arial"/>
          <w:color w:val="000000" w:themeColor="text1"/>
          <w:sz w:val="28"/>
          <w:szCs w:val="28"/>
        </w:rPr>
        <w:t xml:space="preserve"> Road</w:t>
      </w:r>
      <w:r w:rsidR="00B849AC">
        <w:rPr>
          <w:rFonts w:cs="Arial"/>
          <w:color w:val="000000" w:themeColor="text1"/>
          <w:sz w:val="28"/>
          <w:szCs w:val="28"/>
        </w:rPr>
        <w:t>,</w:t>
      </w:r>
      <w:r w:rsidRPr="004C2E97">
        <w:rPr>
          <w:rFonts w:cs="Arial"/>
          <w:color w:val="000000" w:themeColor="text1"/>
          <w:sz w:val="28"/>
          <w:szCs w:val="28"/>
        </w:rPr>
        <w:t xml:space="preserve"> Newburgh, NY </w:t>
      </w:r>
      <w:r w:rsidRPr="002C38F4">
        <w:rPr>
          <w:bCs/>
          <w:color w:val="auto"/>
          <w:sz w:val="28"/>
          <w:szCs w:val="28"/>
        </w:rPr>
        <w:t>(</w:t>
      </w:r>
      <w:r>
        <w:rPr>
          <w:bCs/>
          <w:color w:val="auto"/>
          <w:sz w:val="28"/>
          <w:szCs w:val="28"/>
        </w:rPr>
        <w:t>845</w:t>
      </w:r>
      <w:r w:rsidRPr="002C38F4">
        <w:rPr>
          <w:bCs/>
          <w:color w:val="auto"/>
          <w:sz w:val="28"/>
          <w:szCs w:val="28"/>
        </w:rPr>
        <w:t>)</w:t>
      </w:r>
      <w:r>
        <w:rPr>
          <w:bCs/>
          <w:color w:val="auto"/>
          <w:sz w:val="28"/>
          <w:szCs w:val="28"/>
        </w:rPr>
        <w:t xml:space="preserve"> 561</w:t>
      </w:r>
      <w:r w:rsidRPr="002C38F4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4481</w:t>
      </w:r>
    </w:p>
    <w:p w14:paraId="54512119" w14:textId="77777777" w:rsidR="00D75795" w:rsidRPr="004C2E97" w:rsidRDefault="00D75795" w:rsidP="00D75795">
      <w:pPr>
        <w:pStyle w:val="ListParagraph"/>
        <w:spacing w:before="0" w:after="120"/>
        <w:ind w:left="1166"/>
        <w:contextualSpacing w:val="0"/>
        <w:rPr>
          <w:bCs/>
          <w:color w:val="auto"/>
          <w:sz w:val="28"/>
          <w:szCs w:val="28"/>
        </w:rPr>
      </w:pPr>
    </w:p>
    <w:bookmarkEnd w:id="34"/>
    <w:p w14:paraId="137DCD25" w14:textId="44C8D7FA" w:rsidR="00F6020B" w:rsidRPr="00C814E7" w:rsidRDefault="00F6020B" w:rsidP="00F6020B">
      <w:pPr>
        <w:pStyle w:val="Date"/>
        <w:spacing w:after="120"/>
        <w:rPr>
          <w:color w:val="006C31"/>
        </w:rPr>
      </w:pPr>
      <w:r w:rsidRPr="00C814E7">
        <w:rPr>
          <w:color w:val="006C31"/>
        </w:rPr>
        <w:lastRenderedPageBreak/>
        <w:t>Meals On Wheels Supporters</w:t>
      </w:r>
      <w:r>
        <w:rPr>
          <w:color w:val="006C31"/>
        </w:rPr>
        <w:t xml:space="preserve"> (</w:t>
      </w:r>
      <w:r w:rsidR="009B5134">
        <w:rPr>
          <w:color w:val="006C31"/>
        </w:rPr>
        <w:t>C</w:t>
      </w:r>
      <w:r>
        <w:rPr>
          <w:color w:val="006C31"/>
        </w:rPr>
        <w:t>ontinued)</w:t>
      </w:r>
    </w:p>
    <w:p w14:paraId="62BB90A2" w14:textId="0B89EA34" w:rsidR="00D75795" w:rsidRDefault="00D75795" w:rsidP="00D75795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Price Chopper Market 32</w:t>
      </w:r>
    </w:p>
    <w:p w14:paraId="20139B63" w14:textId="68C1535C" w:rsidR="00D75795" w:rsidRPr="00D75795" w:rsidRDefault="00D75795" w:rsidP="00D75795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>3</w:t>
      </w:r>
      <w:r w:rsidRPr="004C2E97">
        <w:rPr>
          <w:rFonts w:cs="Arial"/>
          <w:color w:val="000000" w:themeColor="text1"/>
          <w:sz w:val="28"/>
          <w:szCs w:val="28"/>
        </w:rPr>
        <w:t xml:space="preserve">9 </w:t>
      </w:r>
      <w:r>
        <w:rPr>
          <w:rFonts w:cs="Arial"/>
          <w:color w:val="000000" w:themeColor="text1"/>
          <w:sz w:val="28"/>
          <w:szCs w:val="28"/>
        </w:rPr>
        <w:t>North Plank Road, N</w:t>
      </w:r>
      <w:r w:rsidRPr="004C2E97">
        <w:rPr>
          <w:rFonts w:cs="Arial"/>
          <w:color w:val="000000" w:themeColor="text1"/>
          <w:sz w:val="28"/>
          <w:szCs w:val="28"/>
        </w:rPr>
        <w:t xml:space="preserve">ewburgh, NY </w:t>
      </w:r>
      <w:r w:rsidRPr="002C38F4">
        <w:rPr>
          <w:bCs/>
          <w:color w:val="auto"/>
          <w:sz w:val="28"/>
          <w:szCs w:val="28"/>
        </w:rPr>
        <w:t>(</w:t>
      </w:r>
      <w:r>
        <w:rPr>
          <w:bCs/>
          <w:color w:val="auto"/>
          <w:sz w:val="28"/>
          <w:szCs w:val="28"/>
        </w:rPr>
        <w:t>845</w:t>
      </w:r>
      <w:r w:rsidRPr="002C38F4">
        <w:rPr>
          <w:bCs/>
          <w:color w:val="auto"/>
          <w:sz w:val="28"/>
          <w:szCs w:val="28"/>
        </w:rPr>
        <w:t>)</w:t>
      </w:r>
      <w:r>
        <w:rPr>
          <w:bCs/>
          <w:color w:val="auto"/>
          <w:sz w:val="28"/>
          <w:szCs w:val="28"/>
        </w:rPr>
        <w:t xml:space="preserve"> 569</w:t>
      </w:r>
      <w:r w:rsidRPr="002C38F4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2620</w:t>
      </w:r>
    </w:p>
    <w:p w14:paraId="4AC4C759" w14:textId="2BC41D5E" w:rsidR="00D5732F" w:rsidRPr="00D5732F" w:rsidRDefault="00D5732F" w:rsidP="00F539EC">
      <w:pPr>
        <w:pStyle w:val="ListParagraph"/>
        <w:numPr>
          <w:ilvl w:val="0"/>
          <w:numId w:val="30"/>
        </w:numPr>
        <w:spacing w:before="0" w:after="120"/>
        <w:contextualSpacing w:val="0"/>
        <w:rPr>
          <w:b/>
          <w:color w:val="auto"/>
          <w:sz w:val="28"/>
          <w:szCs w:val="28"/>
        </w:rPr>
      </w:pPr>
      <w:r w:rsidRPr="00D5732F">
        <w:rPr>
          <w:b/>
          <w:color w:val="auto"/>
          <w:sz w:val="28"/>
          <w:szCs w:val="28"/>
        </w:rPr>
        <w:t>Richard Mayfield</w:t>
      </w:r>
      <w:r>
        <w:rPr>
          <w:b/>
          <w:color w:val="auto"/>
          <w:sz w:val="28"/>
          <w:szCs w:val="28"/>
        </w:rPr>
        <w:t>, Newburgh Meals on Wheels Board of Directors</w:t>
      </w:r>
    </w:p>
    <w:p w14:paraId="621FEC40" w14:textId="67487399" w:rsidR="0048329B" w:rsidRDefault="00951A15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 w:rsidRPr="0048329B">
        <w:rPr>
          <w:b/>
          <w:color w:val="auto"/>
          <w:sz w:val="28"/>
          <w:szCs w:val="28"/>
        </w:rPr>
        <w:t>Shawangunk Country Club</w:t>
      </w:r>
    </w:p>
    <w:p w14:paraId="7A6BA468" w14:textId="64E3E46E" w:rsidR="0048329B" w:rsidRPr="0048329B" w:rsidRDefault="002C38F4" w:rsidP="00F539E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35" w:name="_Hlk10922205"/>
      <w:r w:rsidRPr="002C38F4">
        <w:rPr>
          <w:bCs/>
          <w:color w:val="auto"/>
          <w:sz w:val="28"/>
          <w:szCs w:val="28"/>
        </w:rPr>
        <w:t>38 Country Club Road, Ellenville, NY 12428</w:t>
      </w:r>
      <w:r w:rsidR="0048329B" w:rsidRPr="001940E9">
        <w:rPr>
          <w:bCs/>
          <w:color w:val="auto"/>
          <w:sz w:val="28"/>
          <w:szCs w:val="28"/>
        </w:rPr>
        <w:t xml:space="preserve"> (845</w:t>
      </w:r>
      <w:r>
        <w:rPr>
          <w:bCs/>
          <w:color w:val="auto"/>
          <w:sz w:val="28"/>
          <w:szCs w:val="28"/>
        </w:rPr>
        <w:t>) 255</w:t>
      </w:r>
      <w:r w:rsidR="0048329B" w:rsidRPr="001940E9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8282</w:t>
      </w:r>
    </w:p>
    <w:bookmarkEnd w:id="35"/>
    <w:p w14:paraId="1C8F2AC0" w14:textId="6A5CBD34" w:rsidR="00306D3B" w:rsidRDefault="00306D3B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Storm King Golf Club &amp; Tavern</w:t>
      </w:r>
    </w:p>
    <w:p w14:paraId="158C317D" w14:textId="441EE5EF" w:rsidR="00306D3B" w:rsidRPr="00306D3B" w:rsidRDefault="00306D3B" w:rsidP="00C2182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36" w:name="_Hlk10924158"/>
      <w:r>
        <w:rPr>
          <w:bCs/>
          <w:color w:val="auto"/>
          <w:sz w:val="28"/>
          <w:szCs w:val="28"/>
        </w:rPr>
        <w:t>1</w:t>
      </w:r>
      <w:r w:rsidRPr="002C38F4">
        <w:rPr>
          <w:bCs/>
          <w:color w:val="auto"/>
          <w:sz w:val="28"/>
          <w:szCs w:val="28"/>
        </w:rPr>
        <w:t xml:space="preserve">8 </w:t>
      </w:r>
      <w:r>
        <w:rPr>
          <w:bCs/>
          <w:color w:val="auto"/>
          <w:sz w:val="28"/>
          <w:szCs w:val="28"/>
        </w:rPr>
        <w:t>Ridge Road, Cornwall, NY 12518</w:t>
      </w:r>
      <w:r w:rsidRPr="001940E9">
        <w:rPr>
          <w:bCs/>
          <w:color w:val="auto"/>
          <w:sz w:val="28"/>
          <w:szCs w:val="28"/>
        </w:rPr>
        <w:t xml:space="preserve"> (845</w:t>
      </w:r>
      <w:r>
        <w:rPr>
          <w:bCs/>
          <w:color w:val="auto"/>
          <w:sz w:val="28"/>
          <w:szCs w:val="28"/>
        </w:rPr>
        <w:t>) 255</w:t>
      </w:r>
      <w:r w:rsidRPr="001940E9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8282</w:t>
      </w:r>
    </w:p>
    <w:bookmarkEnd w:id="36"/>
    <w:p w14:paraId="27FCCF26" w14:textId="3873B5AC" w:rsidR="005662ED" w:rsidRDefault="005662ED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proofErr w:type="spellStart"/>
      <w:r>
        <w:rPr>
          <w:b/>
          <w:color w:val="auto"/>
          <w:sz w:val="28"/>
          <w:szCs w:val="28"/>
        </w:rPr>
        <w:t>Twaalfskill</w:t>
      </w:r>
      <w:proofErr w:type="spellEnd"/>
      <w:r>
        <w:rPr>
          <w:b/>
          <w:color w:val="auto"/>
          <w:sz w:val="28"/>
          <w:szCs w:val="28"/>
        </w:rPr>
        <w:t xml:space="preserve"> Golf Club</w:t>
      </w:r>
    </w:p>
    <w:p w14:paraId="5DC2D476" w14:textId="7BE62251" w:rsidR="005662ED" w:rsidRPr="004C2E97" w:rsidRDefault="005662ED" w:rsidP="00C2182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r w:rsidRPr="004C2E97">
        <w:rPr>
          <w:rStyle w:val="lrzxr"/>
          <w:rFonts w:cs="Arial"/>
          <w:color w:val="222222"/>
          <w:sz w:val="28"/>
          <w:szCs w:val="28"/>
        </w:rPr>
        <w:t>282 W</w:t>
      </w:r>
      <w:r w:rsidR="002B27DF">
        <w:rPr>
          <w:rStyle w:val="lrzxr"/>
          <w:rFonts w:cs="Arial"/>
          <w:color w:val="222222"/>
          <w:sz w:val="28"/>
          <w:szCs w:val="28"/>
        </w:rPr>
        <w:t>est</w:t>
      </w:r>
      <w:r w:rsidRPr="004C2E97">
        <w:rPr>
          <w:rStyle w:val="lrzxr"/>
          <w:rFonts w:cs="Arial"/>
          <w:color w:val="222222"/>
          <w:sz w:val="28"/>
          <w:szCs w:val="28"/>
        </w:rPr>
        <w:t xml:space="preserve"> O'Reilly St, Kingston, NY 12401</w:t>
      </w:r>
      <w:r w:rsidRPr="004C2E97">
        <w:rPr>
          <w:rStyle w:val="w8qarf"/>
          <w:rFonts w:cs="Arial"/>
          <w:b/>
          <w:bCs/>
          <w:color w:val="222222"/>
          <w:sz w:val="28"/>
          <w:szCs w:val="28"/>
        </w:rPr>
        <w:t xml:space="preserve"> </w:t>
      </w:r>
      <w:r w:rsidRPr="004C2E97">
        <w:rPr>
          <w:rStyle w:val="lrzxr"/>
          <w:rFonts w:cs="Arial"/>
          <w:color w:val="222222"/>
          <w:sz w:val="28"/>
          <w:szCs w:val="28"/>
        </w:rPr>
        <w:t>(845) 331-5577</w:t>
      </w:r>
    </w:p>
    <w:p w14:paraId="728993B8" w14:textId="669E9921" w:rsidR="001940E9" w:rsidRPr="004C2E97" w:rsidRDefault="001940E9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 w:rsidRPr="004C2E97">
        <w:rPr>
          <w:b/>
          <w:color w:val="auto"/>
          <w:sz w:val="28"/>
          <w:szCs w:val="28"/>
        </w:rPr>
        <w:t>Union Square Restaurant</w:t>
      </w:r>
    </w:p>
    <w:p w14:paraId="2DADA63F" w14:textId="052C0575" w:rsidR="001940E9" w:rsidRPr="00FC55D5" w:rsidRDefault="001940E9" w:rsidP="00C2182C">
      <w:pPr>
        <w:pStyle w:val="ListParagraph"/>
        <w:numPr>
          <w:ilvl w:val="1"/>
          <w:numId w:val="30"/>
        </w:numPr>
        <w:spacing w:before="0" w:after="120"/>
        <w:ind w:left="1166" w:hanging="446"/>
        <w:contextualSpacing w:val="0"/>
        <w:rPr>
          <w:bCs/>
          <w:color w:val="auto"/>
          <w:sz w:val="28"/>
          <w:szCs w:val="28"/>
        </w:rPr>
      </w:pPr>
      <w:bookmarkStart w:id="37" w:name="_Hlk10697236"/>
      <w:r>
        <w:rPr>
          <w:bCs/>
          <w:color w:val="auto"/>
          <w:sz w:val="28"/>
          <w:szCs w:val="28"/>
        </w:rPr>
        <w:t>93 Route 17K, Newburgh, NY 12550</w:t>
      </w:r>
      <w:r w:rsidRPr="001940E9">
        <w:rPr>
          <w:bCs/>
          <w:color w:val="auto"/>
          <w:sz w:val="28"/>
          <w:szCs w:val="28"/>
        </w:rPr>
        <w:t xml:space="preserve"> (845</w:t>
      </w:r>
      <w:r w:rsidR="00606C4B">
        <w:rPr>
          <w:bCs/>
          <w:color w:val="auto"/>
          <w:sz w:val="28"/>
          <w:szCs w:val="28"/>
        </w:rPr>
        <w:t xml:space="preserve">) </w:t>
      </w:r>
      <w:r w:rsidRPr="001940E9">
        <w:rPr>
          <w:bCs/>
          <w:color w:val="auto"/>
          <w:sz w:val="28"/>
          <w:szCs w:val="28"/>
        </w:rPr>
        <w:t>5</w:t>
      </w:r>
      <w:r>
        <w:rPr>
          <w:bCs/>
          <w:color w:val="auto"/>
          <w:sz w:val="28"/>
          <w:szCs w:val="28"/>
        </w:rPr>
        <w:t>67</w:t>
      </w:r>
      <w:r w:rsidRPr="001940E9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3800</w:t>
      </w:r>
      <w:bookmarkEnd w:id="37"/>
    </w:p>
    <w:p w14:paraId="755DE13F" w14:textId="51C3B659" w:rsidR="00121DDA" w:rsidRDefault="00121DDA" w:rsidP="000827E1">
      <w:pPr>
        <w:pStyle w:val="ListParagraph"/>
        <w:numPr>
          <w:ilvl w:val="0"/>
          <w:numId w:val="30"/>
        </w:numPr>
        <w:spacing w:before="0" w:after="12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Winding Hills Golf Course</w:t>
      </w:r>
    </w:p>
    <w:p w14:paraId="610F27E8" w14:textId="00BC6F7B" w:rsidR="001940E9" w:rsidRPr="00D5732F" w:rsidRDefault="001940E9" w:rsidP="009B5134">
      <w:pPr>
        <w:pStyle w:val="ListParagraph"/>
        <w:numPr>
          <w:ilvl w:val="1"/>
          <w:numId w:val="30"/>
        </w:numPr>
        <w:spacing w:before="0"/>
        <w:ind w:left="1166" w:hanging="446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1847 Route 17K, Montgomery, NY 12549</w:t>
      </w:r>
      <w:r w:rsidRPr="001940E9">
        <w:rPr>
          <w:bCs/>
          <w:color w:val="auto"/>
          <w:sz w:val="28"/>
          <w:szCs w:val="28"/>
        </w:rPr>
        <w:t xml:space="preserve"> (845</w:t>
      </w:r>
      <w:r w:rsidR="00606C4B">
        <w:rPr>
          <w:bCs/>
          <w:color w:val="auto"/>
          <w:sz w:val="28"/>
          <w:szCs w:val="28"/>
        </w:rPr>
        <w:t xml:space="preserve">) </w:t>
      </w:r>
      <w:r>
        <w:rPr>
          <w:bCs/>
          <w:color w:val="auto"/>
          <w:sz w:val="28"/>
          <w:szCs w:val="28"/>
        </w:rPr>
        <w:t>4</w:t>
      </w:r>
      <w:r w:rsidRPr="001940E9">
        <w:rPr>
          <w:bCs/>
          <w:color w:val="auto"/>
          <w:sz w:val="28"/>
          <w:szCs w:val="28"/>
        </w:rPr>
        <w:t>5</w:t>
      </w:r>
      <w:r>
        <w:rPr>
          <w:bCs/>
          <w:color w:val="auto"/>
          <w:sz w:val="28"/>
          <w:szCs w:val="28"/>
        </w:rPr>
        <w:t>7</w:t>
      </w:r>
      <w:r w:rsidRPr="001940E9">
        <w:rPr>
          <w:bCs/>
          <w:color w:val="auto"/>
          <w:sz w:val="28"/>
          <w:szCs w:val="28"/>
        </w:rPr>
        <w:t>-</w:t>
      </w:r>
      <w:r>
        <w:rPr>
          <w:bCs/>
          <w:color w:val="auto"/>
          <w:sz w:val="28"/>
          <w:szCs w:val="28"/>
        </w:rPr>
        <w:t>3</w:t>
      </w:r>
      <w:r w:rsidR="00FC55D5">
        <w:rPr>
          <w:bCs/>
          <w:color w:val="auto"/>
          <w:sz w:val="28"/>
          <w:szCs w:val="28"/>
        </w:rPr>
        <w:t>1</w:t>
      </w:r>
      <w:r>
        <w:rPr>
          <w:bCs/>
          <w:color w:val="auto"/>
          <w:sz w:val="28"/>
          <w:szCs w:val="28"/>
        </w:rPr>
        <w:t>8</w:t>
      </w:r>
      <w:r w:rsidR="00FC55D5">
        <w:rPr>
          <w:bCs/>
          <w:color w:val="auto"/>
          <w:sz w:val="28"/>
          <w:szCs w:val="28"/>
        </w:rPr>
        <w:t>7</w:t>
      </w:r>
    </w:p>
    <w:p w14:paraId="44E0DB8E" w14:textId="77777777" w:rsidR="00D5732F" w:rsidRDefault="00D5732F" w:rsidP="009B5134">
      <w:pPr>
        <w:spacing w:before="0"/>
        <w:ind w:left="720"/>
        <w:rPr>
          <w:bCs/>
          <w:color w:val="auto"/>
          <w:sz w:val="28"/>
          <w:szCs w:val="28"/>
        </w:rPr>
        <w:sectPr w:rsidR="00D5732F" w:rsidSect="008A5BAF">
          <w:type w:val="continuous"/>
          <w:pgSz w:w="12240" w:h="15840"/>
          <w:pgMar w:top="1728" w:right="1584" w:bottom="1440" w:left="1584" w:header="720" w:footer="864" w:gutter="0"/>
          <w:cols w:space="720"/>
          <w:titlePg/>
          <w:docGrid w:linePitch="360"/>
        </w:sectPr>
      </w:pPr>
    </w:p>
    <w:p w14:paraId="22074380" w14:textId="2BE51D46" w:rsidR="00982D85" w:rsidRPr="00D75795" w:rsidRDefault="00830A03" w:rsidP="001929D5">
      <w:pPr>
        <w:pStyle w:val="Date"/>
        <w:spacing w:before="0" w:after="0"/>
        <w:rPr>
          <w:color w:val="006C31"/>
          <w:sz w:val="56"/>
          <w:szCs w:val="56"/>
        </w:rPr>
      </w:pPr>
      <w:bookmarkStart w:id="38" w:name="_Hlk11326021"/>
      <w:bookmarkStart w:id="39" w:name="_Hlk11325862"/>
      <w:r w:rsidRPr="00D75795">
        <w:rPr>
          <w:color w:val="006C31"/>
          <w:sz w:val="56"/>
          <w:szCs w:val="56"/>
        </w:rPr>
        <w:t>Meals on Wheels “Take a Swing at Hunger</w:t>
      </w:r>
      <w:r w:rsidR="004E51CF">
        <w:rPr>
          <w:color w:val="006C31"/>
          <w:sz w:val="56"/>
          <w:szCs w:val="56"/>
        </w:rPr>
        <w:t>”</w:t>
      </w:r>
      <w:r w:rsidRPr="00D75795">
        <w:rPr>
          <w:color w:val="006C31"/>
          <w:sz w:val="56"/>
          <w:szCs w:val="56"/>
        </w:rPr>
        <w:t xml:space="preserve"> Golf Classic Committee</w:t>
      </w:r>
    </w:p>
    <w:bookmarkEnd w:id="38"/>
    <w:p w14:paraId="4E08E0D8" w14:textId="04D9C228" w:rsidR="007E581B" w:rsidRDefault="00D75795" w:rsidP="00FB5F17">
      <w:pPr>
        <w:spacing w:afterLines="60" w:after="144"/>
        <w:ind w:left="360" w:right="72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T</w:t>
      </w:r>
      <w:r w:rsidR="00F6020B">
        <w:rPr>
          <w:color w:val="auto"/>
          <w:sz w:val="28"/>
          <w:szCs w:val="28"/>
        </w:rPr>
        <w:t xml:space="preserve">o make an event like today possible, it takes a lot of folks that believe in </w:t>
      </w:r>
      <w:r w:rsidR="00B96868">
        <w:rPr>
          <w:color w:val="auto"/>
          <w:sz w:val="28"/>
          <w:szCs w:val="28"/>
        </w:rPr>
        <w:t xml:space="preserve">the mission of </w:t>
      </w:r>
      <w:r w:rsidR="00F6020B">
        <w:rPr>
          <w:color w:val="auto"/>
          <w:sz w:val="28"/>
          <w:szCs w:val="28"/>
        </w:rPr>
        <w:t xml:space="preserve">Meals on Wheels of Greater Newburgh. </w:t>
      </w:r>
      <w:r w:rsidR="004E51CF">
        <w:rPr>
          <w:color w:val="auto"/>
          <w:sz w:val="28"/>
          <w:szCs w:val="28"/>
        </w:rPr>
        <w:t xml:space="preserve">This includes the Sponsors, </w:t>
      </w:r>
      <w:r w:rsidR="00F6020B">
        <w:rPr>
          <w:color w:val="auto"/>
          <w:sz w:val="28"/>
          <w:szCs w:val="28"/>
        </w:rPr>
        <w:t xml:space="preserve">our Supporters, the </w:t>
      </w:r>
      <w:r w:rsidR="004E51CF">
        <w:rPr>
          <w:color w:val="auto"/>
          <w:sz w:val="28"/>
          <w:szCs w:val="28"/>
        </w:rPr>
        <w:t xml:space="preserve">golf participants, </w:t>
      </w:r>
      <w:r w:rsidR="00B96868">
        <w:rPr>
          <w:color w:val="auto"/>
          <w:sz w:val="28"/>
          <w:szCs w:val="28"/>
        </w:rPr>
        <w:t>our</w:t>
      </w:r>
      <w:r w:rsidR="004E51CF">
        <w:rPr>
          <w:color w:val="auto"/>
          <w:sz w:val="28"/>
          <w:szCs w:val="28"/>
        </w:rPr>
        <w:t xml:space="preserve"> event volunteers, the Board of Directors and our host, Storm King Golf Club and Tavern.  </w:t>
      </w:r>
    </w:p>
    <w:p w14:paraId="4966354B" w14:textId="77777777" w:rsidR="00FB5F17" w:rsidRDefault="00FB5F17" w:rsidP="00FB5F17">
      <w:pPr>
        <w:spacing w:afterLines="60" w:after="144"/>
        <w:ind w:left="360" w:right="72"/>
        <w:contextualSpacing/>
        <w:rPr>
          <w:color w:val="auto"/>
          <w:sz w:val="28"/>
          <w:szCs w:val="28"/>
        </w:rPr>
      </w:pPr>
    </w:p>
    <w:p w14:paraId="15929CF6" w14:textId="281504CF" w:rsidR="00D75795" w:rsidRDefault="007E581B" w:rsidP="004B6A89">
      <w:pPr>
        <w:spacing w:after="120"/>
        <w:ind w:left="360" w:right="7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The “Take a Swing at Hunger” Golf Classic Committee sincerely appreciates all the parties involved to make today’s event a success. </w:t>
      </w:r>
      <w:r w:rsidR="00F6020B">
        <w:rPr>
          <w:color w:val="auto"/>
          <w:sz w:val="28"/>
          <w:szCs w:val="28"/>
        </w:rPr>
        <w:t>Thank you to one and all for your effor</w:t>
      </w:r>
      <w:r w:rsidR="002B1F13">
        <w:rPr>
          <w:color w:val="auto"/>
          <w:sz w:val="28"/>
          <w:szCs w:val="28"/>
        </w:rPr>
        <w:t>ts!</w:t>
      </w:r>
    </w:p>
    <w:p w14:paraId="17B23423" w14:textId="32CB0C2E" w:rsidR="002B1F13" w:rsidRPr="002B1F13" w:rsidRDefault="002B1F13" w:rsidP="004B6A89">
      <w:pPr>
        <w:spacing w:after="120"/>
        <w:rPr>
          <w:color w:val="auto"/>
          <w:sz w:val="28"/>
          <w:szCs w:val="28"/>
        </w:rPr>
        <w:sectPr w:rsidR="002B1F13" w:rsidRPr="002B1F13" w:rsidSect="008A5BAF">
          <w:type w:val="continuous"/>
          <w:pgSz w:w="12240" w:h="15840"/>
          <w:pgMar w:top="1728" w:right="1584" w:bottom="1440" w:left="1584" w:header="720" w:footer="864" w:gutter="0"/>
          <w:cols w:space="720"/>
          <w:titlePg/>
          <w:docGrid w:linePitch="360"/>
        </w:sectPr>
      </w:pPr>
    </w:p>
    <w:p w14:paraId="585C7E4E" w14:textId="77777777" w:rsidR="00886B30" w:rsidRPr="00B96868" w:rsidRDefault="00886B30" w:rsidP="009703B9">
      <w:pPr>
        <w:numPr>
          <w:ilvl w:val="0"/>
          <w:numId w:val="20"/>
        </w:numPr>
        <w:tabs>
          <w:tab w:val="clear" w:pos="720"/>
          <w:tab w:val="left" w:pos="900"/>
        </w:tabs>
        <w:spacing w:before="0" w:after="0"/>
        <w:ind w:hanging="180"/>
        <w:rPr>
          <w:b/>
          <w:color w:val="auto"/>
          <w:sz w:val="28"/>
          <w:szCs w:val="28"/>
        </w:rPr>
      </w:pPr>
      <w:bookmarkStart w:id="40" w:name="_Hlk11170443"/>
      <w:bookmarkStart w:id="41" w:name="_Hlk10796016"/>
      <w:r w:rsidRPr="00B96868">
        <w:rPr>
          <w:b/>
          <w:color w:val="auto"/>
          <w:sz w:val="28"/>
          <w:szCs w:val="28"/>
        </w:rPr>
        <w:t>Joe Dirago, Director</w:t>
      </w:r>
    </w:p>
    <w:p w14:paraId="6F66648E" w14:textId="77777777" w:rsidR="00886B30" w:rsidRPr="00B96868" w:rsidRDefault="00886B30" w:rsidP="009703B9">
      <w:pPr>
        <w:numPr>
          <w:ilvl w:val="0"/>
          <w:numId w:val="20"/>
        </w:numPr>
        <w:tabs>
          <w:tab w:val="clear" w:pos="720"/>
          <w:tab w:val="left" w:pos="900"/>
        </w:tabs>
        <w:spacing w:before="0" w:after="0"/>
        <w:ind w:hanging="180"/>
        <w:rPr>
          <w:b/>
          <w:color w:val="auto"/>
          <w:sz w:val="28"/>
          <w:szCs w:val="28"/>
        </w:rPr>
      </w:pPr>
      <w:r w:rsidRPr="00B96868">
        <w:rPr>
          <w:b/>
          <w:color w:val="auto"/>
          <w:sz w:val="28"/>
          <w:szCs w:val="28"/>
        </w:rPr>
        <w:t xml:space="preserve">John </w:t>
      </w:r>
      <w:proofErr w:type="spellStart"/>
      <w:r w:rsidRPr="00B96868">
        <w:rPr>
          <w:b/>
          <w:color w:val="auto"/>
          <w:sz w:val="28"/>
          <w:szCs w:val="28"/>
        </w:rPr>
        <w:t>DeLessio</w:t>
      </w:r>
      <w:proofErr w:type="spellEnd"/>
    </w:p>
    <w:p w14:paraId="462C7CD8" w14:textId="77777777" w:rsidR="00886B30" w:rsidRPr="00B96868" w:rsidRDefault="00886B30" w:rsidP="00FB5F17">
      <w:pPr>
        <w:numPr>
          <w:ilvl w:val="0"/>
          <w:numId w:val="20"/>
        </w:numPr>
        <w:tabs>
          <w:tab w:val="clear" w:pos="720"/>
          <w:tab w:val="left" w:pos="900"/>
        </w:tabs>
        <w:spacing w:before="0" w:after="0"/>
        <w:ind w:left="734" w:hanging="187"/>
        <w:rPr>
          <w:b/>
          <w:color w:val="auto"/>
          <w:sz w:val="28"/>
          <w:szCs w:val="28"/>
        </w:rPr>
      </w:pPr>
      <w:r w:rsidRPr="00B96868">
        <w:rPr>
          <w:b/>
          <w:color w:val="auto"/>
          <w:sz w:val="28"/>
          <w:szCs w:val="28"/>
        </w:rPr>
        <w:t>Wilbur Higgins</w:t>
      </w:r>
    </w:p>
    <w:p w14:paraId="33BE3B9E" w14:textId="77777777" w:rsidR="00886B30" w:rsidRPr="00B96868" w:rsidRDefault="00886B30" w:rsidP="009703B9">
      <w:pPr>
        <w:numPr>
          <w:ilvl w:val="0"/>
          <w:numId w:val="20"/>
        </w:numPr>
        <w:tabs>
          <w:tab w:val="clear" w:pos="720"/>
          <w:tab w:val="left" w:pos="540"/>
          <w:tab w:val="left" w:pos="900"/>
        </w:tabs>
        <w:spacing w:before="0" w:after="0"/>
        <w:ind w:hanging="180"/>
        <w:rPr>
          <w:b/>
          <w:color w:val="auto"/>
          <w:sz w:val="28"/>
          <w:szCs w:val="28"/>
        </w:rPr>
      </w:pPr>
      <w:r w:rsidRPr="00B96868">
        <w:rPr>
          <w:b/>
          <w:color w:val="auto"/>
          <w:sz w:val="28"/>
          <w:szCs w:val="28"/>
        </w:rPr>
        <w:t>Darlene Price</w:t>
      </w:r>
    </w:p>
    <w:p w14:paraId="2401EB60" w14:textId="77777777" w:rsidR="00886B30" w:rsidRPr="00B96868" w:rsidRDefault="00886B30" w:rsidP="009703B9">
      <w:pPr>
        <w:numPr>
          <w:ilvl w:val="0"/>
          <w:numId w:val="20"/>
        </w:numPr>
        <w:tabs>
          <w:tab w:val="clear" w:pos="720"/>
          <w:tab w:val="left" w:pos="540"/>
          <w:tab w:val="left" w:pos="900"/>
        </w:tabs>
        <w:spacing w:before="0" w:after="0"/>
        <w:ind w:hanging="180"/>
        <w:rPr>
          <w:b/>
          <w:color w:val="auto"/>
          <w:sz w:val="28"/>
          <w:szCs w:val="28"/>
        </w:rPr>
      </w:pPr>
      <w:r w:rsidRPr="00B96868">
        <w:rPr>
          <w:b/>
          <w:color w:val="auto"/>
          <w:sz w:val="28"/>
          <w:szCs w:val="28"/>
        </w:rPr>
        <w:t xml:space="preserve">Bianca </w:t>
      </w:r>
      <w:proofErr w:type="spellStart"/>
      <w:r w:rsidRPr="00B96868">
        <w:rPr>
          <w:b/>
          <w:color w:val="auto"/>
          <w:sz w:val="28"/>
          <w:szCs w:val="28"/>
        </w:rPr>
        <w:t>Rostran</w:t>
      </w:r>
      <w:proofErr w:type="spellEnd"/>
    </w:p>
    <w:p w14:paraId="04A44565" w14:textId="31F12E1E" w:rsidR="00886B30" w:rsidRPr="00B96868" w:rsidRDefault="00886B30" w:rsidP="00FB5F17">
      <w:pPr>
        <w:numPr>
          <w:ilvl w:val="0"/>
          <w:numId w:val="20"/>
        </w:numPr>
        <w:tabs>
          <w:tab w:val="clear" w:pos="720"/>
          <w:tab w:val="left" w:pos="540"/>
          <w:tab w:val="left" w:pos="900"/>
        </w:tabs>
        <w:spacing w:before="0" w:after="0"/>
        <w:ind w:hanging="180"/>
        <w:rPr>
          <w:b/>
          <w:color w:val="auto"/>
          <w:sz w:val="28"/>
          <w:szCs w:val="28"/>
        </w:rPr>
        <w:sectPr w:rsidR="00886B30" w:rsidRPr="00B96868" w:rsidSect="00886B30">
          <w:type w:val="continuous"/>
          <w:pgSz w:w="12240" w:h="15840"/>
          <w:pgMar w:top="1728" w:right="1584" w:bottom="1440" w:left="1584" w:header="720" w:footer="864" w:gutter="0"/>
          <w:cols w:num="2" w:space="720"/>
          <w:titlePg/>
          <w:docGrid w:linePitch="360"/>
        </w:sectPr>
      </w:pPr>
      <w:r w:rsidRPr="00B96868">
        <w:rPr>
          <w:b/>
          <w:color w:val="auto"/>
          <w:sz w:val="28"/>
          <w:szCs w:val="28"/>
        </w:rPr>
        <w:t>Martin Sheffiel</w:t>
      </w:r>
      <w:bookmarkEnd w:id="40"/>
      <w:r w:rsidR="00FB5F17" w:rsidRPr="00B96868">
        <w:rPr>
          <w:b/>
          <w:color w:val="auto"/>
          <w:sz w:val="28"/>
          <w:szCs w:val="28"/>
        </w:rPr>
        <w:t>d</w:t>
      </w:r>
    </w:p>
    <w:p w14:paraId="73A49285" w14:textId="77777777" w:rsidR="00886B30" w:rsidRPr="00B96868" w:rsidRDefault="00886B30" w:rsidP="00FB5F17">
      <w:pPr>
        <w:tabs>
          <w:tab w:val="left" w:pos="900"/>
        </w:tabs>
        <w:spacing w:after="120"/>
        <w:rPr>
          <w:b/>
          <w:color w:val="auto"/>
          <w:sz w:val="56"/>
          <w:szCs w:val="56"/>
        </w:rPr>
        <w:sectPr w:rsidR="00886B30" w:rsidRPr="00B96868" w:rsidSect="008A5BAF">
          <w:type w:val="continuous"/>
          <w:pgSz w:w="12240" w:h="15840"/>
          <w:pgMar w:top="1728" w:right="1584" w:bottom="1440" w:left="1584" w:header="720" w:footer="864" w:gutter="0"/>
          <w:cols w:space="720"/>
          <w:titlePg/>
          <w:docGrid w:linePitch="360"/>
        </w:sectPr>
      </w:pPr>
      <w:bookmarkStart w:id="42" w:name="_Hlk11326067"/>
    </w:p>
    <w:bookmarkEnd w:id="16"/>
    <w:bookmarkEnd w:id="17"/>
    <w:bookmarkEnd w:id="18"/>
    <w:bookmarkEnd w:id="41"/>
    <w:bookmarkEnd w:id="42"/>
    <w:p w14:paraId="6981CA47" w14:textId="77777777" w:rsidR="00886B30" w:rsidRDefault="00886B30" w:rsidP="003D60C3">
      <w:pPr>
        <w:pStyle w:val="ContactInfo"/>
        <w:spacing w:after="0"/>
        <w:sectPr w:rsidR="00886B30" w:rsidSect="00830A03">
          <w:type w:val="continuous"/>
          <w:pgSz w:w="12240" w:h="15840"/>
          <w:pgMar w:top="2232" w:right="2232" w:bottom="1800" w:left="1890" w:header="720" w:footer="864" w:gutter="0"/>
          <w:cols w:space="18"/>
          <w:titlePg/>
          <w:docGrid w:linePitch="360"/>
        </w:sectPr>
      </w:pPr>
    </w:p>
    <w:p w14:paraId="03643F85" w14:textId="0E4B0025" w:rsidR="007E581B" w:rsidRPr="00AD708D" w:rsidRDefault="007E581B" w:rsidP="00FB5F17">
      <w:pPr>
        <w:pStyle w:val="Date"/>
        <w:spacing w:before="0" w:after="0"/>
        <w:rPr>
          <w:color w:val="006C31"/>
          <w:sz w:val="56"/>
          <w:szCs w:val="56"/>
        </w:rPr>
      </w:pPr>
      <w:bookmarkStart w:id="43" w:name="_Hlk11357987"/>
      <w:bookmarkEnd w:id="39"/>
      <w:r w:rsidRPr="00AD708D">
        <w:rPr>
          <w:color w:val="006C31"/>
          <w:sz w:val="56"/>
          <w:szCs w:val="56"/>
        </w:rPr>
        <w:lastRenderedPageBreak/>
        <w:t>Volunteer – Join Our Team!</w:t>
      </w:r>
    </w:p>
    <w:p w14:paraId="3A43FF5B" w14:textId="41D4255F" w:rsidR="00AD708D" w:rsidRPr="00AD708D" w:rsidRDefault="00AD708D" w:rsidP="00FE0CDD">
      <w:pPr>
        <w:spacing w:after="120"/>
        <w:ind w:left="360" w:right="-518"/>
        <w:rPr>
          <w:rFonts w:eastAsia="Times New Roman" w:cs="Times New Roman"/>
          <w:color w:val="auto"/>
          <w:sz w:val="28"/>
          <w:szCs w:val="28"/>
          <w:lang w:eastAsia="en-US"/>
        </w:rPr>
      </w:pPr>
      <w:r w:rsidRPr="00AD708D">
        <w:rPr>
          <w:rFonts w:eastAsia="Times New Roman" w:cs="Times New Roman"/>
          <w:color w:val="auto"/>
          <w:sz w:val="28"/>
          <w:szCs w:val="28"/>
          <w:lang w:eastAsia="en-US"/>
        </w:rPr>
        <w:t xml:space="preserve">Can you help deliver nutritious meals to homebound individuals in Newburgh and New </w:t>
      </w:r>
      <w:bookmarkEnd w:id="43"/>
      <w:r w:rsidRPr="00AD708D">
        <w:rPr>
          <w:rFonts w:eastAsia="Times New Roman" w:cs="Times New Roman"/>
          <w:color w:val="auto"/>
          <w:sz w:val="28"/>
          <w:szCs w:val="28"/>
          <w:lang w:eastAsia="en-US"/>
        </w:rPr>
        <w:t xml:space="preserve">Windsor on a weekday from </w:t>
      </w:r>
      <w:r>
        <w:rPr>
          <w:rFonts w:eastAsia="Times New Roman" w:cs="Times New Roman"/>
          <w:color w:val="auto"/>
          <w:sz w:val="28"/>
          <w:szCs w:val="28"/>
          <w:lang w:eastAsia="en-US"/>
        </w:rPr>
        <w:t xml:space="preserve">11 </w:t>
      </w:r>
      <w:r w:rsidR="00B96868">
        <w:rPr>
          <w:rFonts w:eastAsia="Times New Roman" w:cs="Times New Roman"/>
          <w:color w:val="auto"/>
          <w:sz w:val="28"/>
          <w:szCs w:val="28"/>
          <w:lang w:eastAsia="en-US"/>
        </w:rPr>
        <w:t>AM</w:t>
      </w:r>
      <w:r w:rsidRPr="00AD708D">
        <w:rPr>
          <w:rFonts w:eastAsia="Times New Roman" w:cs="Times New Roman"/>
          <w:color w:val="auto"/>
          <w:sz w:val="28"/>
          <w:szCs w:val="28"/>
          <w:lang w:eastAsia="en-US"/>
        </w:rPr>
        <w:t xml:space="preserve"> until 12 noon? Each delivery route has two volunteers - one drives while the other brings the meals to the clients' door. We also need volunteers to help in our kitchen on weekdays from 9</w:t>
      </w:r>
      <w:r>
        <w:rPr>
          <w:rFonts w:eastAsia="Times New Roman" w:cs="Times New Roman"/>
          <w:color w:val="auto"/>
          <w:sz w:val="28"/>
          <w:szCs w:val="28"/>
          <w:lang w:eastAsia="en-US"/>
        </w:rPr>
        <w:t xml:space="preserve"> am</w:t>
      </w:r>
      <w:r w:rsidRPr="00AD708D">
        <w:rPr>
          <w:rFonts w:eastAsia="Times New Roman" w:cs="Times New Roman"/>
          <w:color w:val="auto"/>
          <w:sz w:val="28"/>
          <w:szCs w:val="28"/>
          <w:lang w:eastAsia="en-US"/>
        </w:rPr>
        <w:t xml:space="preserve"> until 11</w:t>
      </w:r>
      <w:r>
        <w:rPr>
          <w:rFonts w:eastAsia="Times New Roman" w:cs="Times New Roman"/>
          <w:color w:val="auto"/>
          <w:sz w:val="28"/>
          <w:szCs w:val="28"/>
          <w:lang w:eastAsia="en-US"/>
        </w:rPr>
        <w:t xml:space="preserve"> am</w:t>
      </w:r>
      <w:r w:rsidRPr="00AD708D">
        <w:rPr>
          <w:rFonts w:eastAsia="Times New Roman" w:cs="Times New Roman"/>
          <w:color w:val="auto"/>
          <w:sz w:val="28"/>
          <w:szCs w:val="28"/>
          <w:lang w:eastAsia="en-US"/>
        </w:rPr>
        <w:t xml:space="preserve"> and assist the cooks with preparing the meals for delivery. We will work with your schedule!</w:t>
      </w:r>
    </w:p>
    <w:p w14:paraId="7B664E71" w14:textId="0B2B18A1" w:rsidR="007E581B" w:rsidRPr="00AD708D" w:rsidRDefault="00AD708D" w:rsidP="001929D5">
      <w:pPr>
        <w:pStyle w:val="NormalWeb"/>
        <w:spacing w:before="0" w:beforeAutospacing="0" w:after="120" w:afterAutospacing="0"/>
        <w:ind w:right="-52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5C8466" wp14:editId="6B500176">
            <wp:extent cx="3806190" cy="1847749"/>
            <wp:effectExtent l="76200" t="76200" r="13716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W Business Card Program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1847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69493D" w14:textId="3B1B7F1A" w:rsidR="00AD708D" w:rsidRPr="00AD708D" w:rsidRDefault="00FB5F17" w:rsidP="00AD708D">
      <w:pPr>
        <w:pStyle w:val="Date"/>
        <w:spacing w:before="0"/>
        <w:contextualSpacing w:val="0"/>
        <w:rPr>
          <w:color w:val="006C31"/>
          <w:sz w:val="56"/>
          <w:szCs w:val="56"/>
        </w:rPr>
      </w:pPr>
      <w:r>
        <w:rPr>
          <w:color w:val="006C31"/>
          <w:sz w:val="56"/>
          <w:szCs w:val="56"/>
        </w:rPr>
        <w:t>Donor Information</w:t>
      </w:r>
    </w:p>
    <w:p w14:paraId="1E63A2F7" w14:textId="7E5F2418" w:rsidR="00905974" w:rsidRPr="00905974" w:rsidRDefault="00AD708D" w:rsidP="00FE0CDD">
      <w:pPr>
        <w:pStyle w:val="NormalWeb"/>
        <w:spacing w:before="120" w:beforeAutospacing="0" w:afterLines="60" w:after="144" w:afterAutospacing="0"/>
        <w:ind w:left="360" w:right="-619"/>
        <w:rPr>
          <w:rFonts w:asciiTheme="minorHAnsi" w:hAnsiTheme="minorHAnsi"/>
          <w:sz w:val="28"/>
          <w:szCs w:val="28"/>
        </w:rPr>
      </w:pPr>
      <w:r w:rsidRPr="004B6A89">
        <w:rPr>
          <w:rFonts w:asciiTheme="minorHAnsi" w:hAnsiTheme="minorHAnsi"/>
          <w:sz w:val="28"/>
          <w:szCs w:val="28"/>
        </w:rPr>
        <w:t>Meals on Wheels of Greater Newburgh is a registered 501(c)(3) charity and all donations are tax-deductible to the full extent allowed by law. </w:t>
      </w:r>
      <w:r w:rsidR="00905974" w:rsidRPr="00905974">
        <w:rPr>
          <w:rFonts w:asciiTheme="minorHAnsi" w:hAnsiTheme="minorHAnsi"/>
          <w:color w:val="00364F"/>
          <w:sz w:val="28"/>
          <w:szCs w:val="28"/>
        </w:rPr>
        <w:t>T</w:t>
      </w:r>
      <w:r w:rsidR="00905974" w:rsidRPr="00905974">
        <w:rPr>
          <w:rFonts w:asciiTheme="minorHAnsi" w:hAnsiTheme="minorHAnsi"/>
          <w:sz w:val="28"/>
          <w:szCs w:val="28"/>
        </w:rPr>
        <w:t xml:space="preserve">o make a donation, </w:t>
      </w:r>
      <w:r w:rsidR="00FB5F17" w:rsidRPr="004B6A89">
        <w:rPr>
          <w:rFonts w:asciiTheme="minorHAnsi" w:hAnsiTheme="minorHAnsi"/>
          <w:sz w:val="28"/>
          <w:szCs w:val="28"/>
        </w:rPr>
        <w:t xml:space="preserve">go to </w:t>
      </w:r>
      <w:hyperlink r:id="rId47" w:history="1">
        <w:r w:rsidR="00FB5F17" w:rsidRPr="004B6A89">
          <w:rPr>
            <w:rStyle w:val="Hyperlink"/>
            <w:rFonts w:asciiTheme="minorHAnsi" w:hAnsiTheme="minorHAnsi"/>
            <w:b/>
            <w:bCs/>
            <w:color w:val="0066FF"/>
            <w:sz w:val="28"/>
            <w:szCs w:val="28"/>
          </w:rPr>
          <w:t>https://www.mealsonwheelsnewburgh.org</w:t>
        </w:r>
      </w:hyperlink>
      <w:r w:rsidR="00FB5F17" w:rsidRPr="004B6A89">
        <w:rPr>
          <w:rFonts w:asciiTheme="minorHAnsi" w:hAnsiTheme="minorHAnsi"/>
          <w:color w:val="00364F"/>
          <w:sz w:val="28"/>
          <w:szCs w:val="28"/>
        </w:rPr>
        <w:t xml:space="preserve"> </w:t>
      </w:r>
      <w:r w:rsidR="00FB5F17" w:rsidRPr="004B6A89">
        <w:rPr>
          <w:rFonts w:asciiTheme="minorHAnsi" w:hAnsiTheme="minorHAnsi"/>
          <w:sz w:val="28"/>
          <w:szCs w:val="28"/>
        </w:rPr>
        <w:t xml:space="preserve">and click on the </w:t>
      </w:r>
      <w:r w:rsidR="00FB5F17" w:rsidRPr="004B6A89">
        <w:rPr>
          <w:rFonts w:asciiTheme="minorHAnsi" w:hAnsiTheme="minorHAnsi"/>
          <w:b/>
          <w:bCs/>
          <w:sz w:val="28"/>
          <w:szCs w:val="28"/>
        </w:rPr>
        <w:t>DONATE</w:t>
      </w:r>
      <w:r w:rsidR="00FB5F17" w:rsidRPr="004B6A89">
        <w:rPr>
          <w:rFonts w:asciiTheme="minorHAnsi" w:hAnsiTheme="minorHAnsi"/>
          <w:sz w:val="28"/>
          <w:szCs w:val="28"/>
        </w:rPr>
        <w:t xml:space="preserve"> tab. </w:t>
      </w:r>
      <w:r w:rsidR="00905974" w:rsidRPr="00905974">
        <w:rPr>
          <w:rFonts w:asciiTheme="minorHAnsi" w:hAnsiTheme="minorHAnsi"/>
          <w:sz w:val="28"/>
          <w:szCs w:val="28"/>
        </w:rPr>
        <w:t xml:space="preserve">If you prefer, you may mail your </w:t>
      </w:r>
      <w:r w:rsidR="009B5134">
        <w:rPr>
          <w:rFonts w:asciiTheme="minorHAnsi" w:hAnsiTheme="minorHAnsi"/>
          <w:sz w:val="28"/>
          <w:szCs w:val="28"/>
        </w:rPr>
        <w:t xml:space="preserve">donation </w:t>
      </w:r>
      <w:r w:rsidR="00905974" w:rsidRPr="00905974">
        <w:rPr>
          <w:rFonts w:asciiTheme="minorHAnsi" w:hAnsiTheme="minorHAnsi"/>
          <w:sz w:val="28"/>
          <w:szCs w:val="28"/>
        </w:rPr>
        <w:t>check to Meals on Wheels, P.O. Box 2615, Newburgh, NY 12550.</w:t>
      </w:r>
    </w:p>
    <w:p w14:paraId="0C5702B2" w14:textId="0BB54D3F" w:rsidR="002F2340" w:rsidRPr="00A14D1F" w:rsidRDefault="004B6A89" w:rsidP="001929D5">
      <w:pPr>
        <w:pStyle w:val="NormalWeb"/>
        <w:spacing w:before="0" w:beforeAutospacing="0" w:after="0" w:afterAutospacing="0"/>
        <w:ind w:right="-43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442842E2" wp14:editId="235E0365">
            <wp:simplePos x="0" y="0"/>
            <wp:positionH relativeFrom="column">
              <wp:posOffset>1615440</wp:posOffset>
            </wp:positionH>
            <wp:positionV relativeFrom="paragraph">
              <wp:posOffset>74295</wp:posOffset>
            </wp:positionV>
            <wp:extent cx="2437720" cy="1625600"/>
            <wp:effectExtent l="95250" t="95250" r="96520" b="889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OW Newburgh Logo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7720" cy="1625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2340" w:rsidRPr="00A14D1F" w:rsidSect="00AD708D">
      <w:type w:val="continuous"/>
      <w:pgSz w:w="12240" w:h="15840"/>
      <w:pgMar w:top="2232" w:right="2232" w:bottom="1800" w:left="171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1CB8C" w14:textId="77777777" w:rsidR="00830A03" w:rsidRDefault="00830A03" w:rsidP="0068245E">
      <w:pPr>
        <w:spacing w:after="0"/>
      </w:pPr>
      <w:r>
        <w:separator/>
      </w:r>
    </w:p>
  </w:endnote>
  <w:endnote w:type="continuationSeparator" w:id="0">
    <w:p w14:paraId="52C530F2" w14:textId="77777777" w:rsidR="00830A03" w:rsidRDefault="00830A03" w:rsidP="006824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6023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AC0CD8" w14:textId="77777777" w:rsidR="00830A03" w:rsidRDefault="00830A0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660064" w14:textId="77777777" w:rsidR="00830A03" w:rsidRDefault="00830A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DDEE4" w14:textId="2B831713" w:rsidR="00830A03" w:rsidRDefault="00830A0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AD2ACCD" w14:textId="77777777" w:rsidR="00830A03" w:rsidRDefault="00830A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C63B3" w14:textId="77777777" w:rsidR="00830A03" w:rsidRDefault="00830A03" w:rsidP="0068245E">
      <w:pPr>
        <w:spacing w:after="0"/>
      </w:pPr>
      <w:r>
        <w:separator/>
      </w:r>
    </w:p>
  </w:footnote>
  <w:footnote w:type="continuationSeparator" w:id="0">
    <w:p w14:paraId="12B8B0DF" w14:textId="77777777" w:rsidR="00830A03" w:rsidRDefault="00830A03" w:rsidP="006824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DA530" w14:textId="77777777" w:rsidR="00830A03" w:rsidRDefault="00830A03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39296" behindDoc="1" locked="1" layoutInCell="1" allowOverlap="1" wp14:anchorId="1DA89DCB" wp14:editId="33C8968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10795" b="1968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rgbClr val="006C31"/>
                      </a:solidFill>
                      <a:ln>
                        <a:solidFill>
                          <a:srgbClr val="00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1E9EC98" id="Frame 2" o:spid="_x0000_s1026" alt="Border around document" style="position:absolute;margin-left:0;margin-top:0;width:539.3pt;height:10in;z-index:-251677184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" path="m,l6848856,r,9144000l,9144000,,xm466133,466133r,8211734l6382723,8677867r,-8211734l466133,466133xe" fillcolor="#006c31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  <w:p w14:paraId="0F531D06" w14:textId="77777777" w:rsidR="00830A03" w:rsidRDefault="00830A0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10F38" w14:textId="11A026D6" w:rsidR="00830A03" w:rsidRDefault="00830A03" w:rsidP="00C814E7">
    <w:pPr>
      <w:pStyle w:val="Header"/>
      <w:tabs>
        <w:tab w:val="left" w:pos="351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3392" behindDoc="1" locked="1" layoutInCell="1" allowOverlap="1" wp14:anchorId="499199C6" wp14:editId="77692F4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rgbClr val="006C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41F115A" id="Frame 20" o:spid="_x0000_s1026" alt="Border around document" style="position:absolute;margin-left:0;margin-top:0;width:539.3pt;height:10in;z-index:-251673088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" path="m,l6848856,r,9144000l,9144000,,xm466133,466133r,8211734l6382723,8677867r,-8211734l466133,466133xe" fillcolor="#006c31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>
      <w:tab/>
    </w:r>
  </w:p>
  <w:p w14:paraId="47A46600" w14:textId="77777777" w:rsidR="00830A03" w:rsidRDefault="00830A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6pt;height:300pt" o:bullet="t">
        <v:imagedata r:id="rId1" o:title="Golf-Ball-Transparent[1]"/>
      </v:shape>
    </w:pict>
  </w:numPicBullet>
  <w:numPicBullet w:numPicBulletId="1">
    <w:pict>
      <v:shape id="_x0000_i1027" type="#_x0000_t75" style="width:768pt;height:768pt" o:bullet="t">
        <v:imagedata r:id="rId2" o:title="Emojione_26F3"/>
      </v:shape>
    </w:pict>
  </w:numPicBullet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61E52EA"/>
    <w:multiLevelType w:val="hybridMultilevel"/>
    <w:tmpl w:val="915851C4"/>
    <w:lvl w:ilvl="0" w:tplc="3214B5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73C2908"/>
    <w:multiLevelType w:val="hybridMultilevel"/>
    <w:tmpl w:val="9D3207F2"/>
    <w:lvl w:ilvl="0" w:tplc="38662C6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A1435D"/>
    <w:multiLevelType w:val="hybridMultilevel"/>
    <w:tmpl w:val="0184A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B154C"/>
    <w:multiLevelType w:val="hybridMultilevel"/>
    <w:tmpl w:val="52ACF740"/>
    <w:lvl w:ilvl="0" w:tplc="3214B5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F2518"/>
    <w:multiLevelType w:val="hybridMultilevel"/>
    <w:tmpl w:val="93606E06"/>
    <w:lvl w:ilvl="0" w:tplc="38662C6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9405C"/>
    <w:multiLevelType w:val="hybridMultilevel"/>
    <w:tmpl w:val="4B3CBF18"/>
    <w:lvl w:ilvl="0" w:tplc="F63019E8">
      <w:start w:val="18"/>
      <w:numFmt w:val="bullet"/>
      <w:lvlText w:val="-"/>
      <w:lvlJc w:val="left"/>
      <w:pPr>
        <w:ind w:left="261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4" w15:restartNumberingAfterBreak="0">
    <w:nsid w:val="20A215F3"/>
    <w:multiLevelType w:val="hybridMultilevel"/>
    <w:tmpl w:val="B5865AC8"/>
    <w:lvl w:ilvl="0" w:tplc="6CEE49BA">
      <w:start w:val="18"/>
      <w:numFmt w:val="bullet"/>
      <w:lvlText w:val="-"/>
      <w:lvlJc w:val="left"/>
      <w:pPr>
        <w:ind w:left="261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5" w15:restartNumberingAfterBreak="0">
    <w:nsid w:val="20B91F3C"/>
    <w:multiLevelType w:val="hybridMultilevel"/>
    <w:tmpl w:val="14AEACF6"/>
    <w:lvl w:ilvl="0" w:tplc="38662C6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17FCC"/>
    <w:multiLevelType w:val="hybridMultilevel"/>
    <w:tmpl w:val="139454DE"/>
    <w:lvl w:ilvl="0" w:tplc="3214B55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1577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E6D17AA"/>
    <w:multiLevelType w:val="hybridMultilevel"/>
    <w:tmpl w:val="09F07600"/>
    <w:lvl w:ilvl="0" w:tplc="3214B5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36E76"/>
    <w:multiLevelType w:val="hybridMultilevel"/>
    <w:tmpl w:val="D5B8A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11D52"/>
    <w:multiLevelType w:val="hybridMultilevel"/>
    <w:tmpl w:val="0292E952"/>
    <w:lvl w:ilvl="0" w:tplc="3214B552">
      <w:start w:val="1"/>
      <w:numFmt w:val="bullet"/>
      <w:lvlText w:val=""/>
      <w:lvlPicBulletId w:val="1"/>
      <w:lvlJc w:val="left"/>
      <w:pPr>
        <w:ind w:left="41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82128B6"/>
    <w:multiLevelType w:val="hybridMultilevel"/>
    <w:tmpl w:val="A57059F2"/>
    <w:lvl w:ilvl="0" w:tplc="3214B5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214B55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00E27"/>
    <w:multiLevelType w:val="hybridMultilevel"/>
    <w:tmpl w:val="5AB0A598"/>
    <w:lvl w:ilvl="0" w:tplc="E7681B44">
      <w:start w:val="18"/>
      <w:numFmt w:val="bullet"/>
      <w:lvlText w:val="-"/>
      <w:lvlJc w:val="left"/>
      <w:pPr>
        <w:ind w:left="396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5BAB6641"/>
    <w:multiLevelType w:val="hybridMultilevel"/>
    <w:tmpl w:val="7A0C9652"/>
    <w:lvl w:ilvl="0" w:tplc="BD8A0754">
      <w:start w:val="18"/>
      <w:numFmt w:val="bullet"/>
      <w:lvlText w:val="-"/>
      <w:lvlJc w:val="left"/>
      <w:pPr>
        <w:ind w:left="342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25" w15:restartNumberingAfterBreak="0">
    <w:nsid w:val="5BB85E2A"/>
    <w:multiLevelType w:val="hybridMultilevel"/>
    <w:tmpl w:val="46126FD4"/>
    <w:lvl w:ilvl="0" w:tplc="CFF48386">
      <w:start w:val="18"/>
      <w:numFmt w:val="bullet"/>
      <w:lvlText w:val="-"/>
      <w:lvlJc w:val="left"/>
      <w:pPr>
        <w:ind w:left="252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CD47EDD"/>
    <w:multiLevelType w:val="hybridMultilevel"/>
    <w:tmpl w:val="52282FDC"/>
    <w:lvl w:ilvl="0" w:tplc="38662C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2E6451"/>
    <w:multiLevelType w:val="hybridMultilevel"/>
    <w:tmpl w:val="4CF4A4AE"/>
    <w:lvl w:ilvl="0" w:tplc="7700AACA">
      <w:start w:val="18"/>
      <w:numFmt w:val="bullet"/>
      <w:lvlText w:val="-"/>
      <w:lvlJc w:val="left"/>
      <w:pPr>
        <w:ind w:left="333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8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72D64D3"/>
    <w:multiLevelType w:val="hybridMultilevel"/>
    <w:tmpl w:val="7D629568"/>
    <w:lvl w:ilvl="0" w:tplc="38662C6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262446"/>
    <w:multiLevelType w:val="hybridMultilevel"/>
    <w:tmpl w:val="9836F09C"/>
    <w:lvl w:ilvl="0" w:tplc="3214B55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DAD64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E8E067A"/>
    <w:multiLevelType w:val="hybridMultilevel"/>
    <w:tmpl w:val="4100033C"/>
    <w:lvl w:ilvl="0" w:tplc="3214B5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97FF9"/>
    <w:multiLevelType w:val="hybridMultilevel"/>
    <w:tmpl w:val="6838C7B8"/>
    <w:lvl w:ilvl="0" w:tplc="3214B552">
      <w:start w:val="1"/>
      <w:numFmt w:val="bullet"/>
      <w:lvlText w:val=""/>
      <w:lvlPicBulletId w:val="0"/>
      <w:lvlJc w:val="left"/>
      <w:pPr>
        <w:ind w:left="33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6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67B100F"/>
    <w:multiLevelType w:val="hybridMultilevel"/>
    <w:tmpl w:val="A97EB3F0"/>
    <w:lvl w:ilvl="0" w:tplc="722A0E52">
      <w:start w:val="18"/>
      <w:numFmt w:val="bullet"/>
      <w:lvlText w:val="-"/>
      <w:lvlJc w:val="left"/>
      <w:pPr>
        <w:ind w:left="396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8" w15:restartNumberingAfterBreak="0">
    <w:nsid w:val="7B8A2127"/>
    <w:multiLevelType w:val="hybridMultilevel"/>
    <w:tmpl w:val="0F9E9E78"/>
    <w:lvl w:ilvl="0" w:tplc="3214B5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21"/>
  </w:num>
  <w:num w:numId="4">
    <w:abstractNumId w:val="35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4"/>
  </w:num>
  <w:num w:numId="17">
    <w:abstractNumId w:val="13"/>
  </w:num>
  <w:num w:numId="18">
    <w:abstractNumId w:val="25"/>
  </w:num>
  <w:num w:numId="19">
    <w:abstractNumId w:val="12"/>
  </w:num>
  <w:num w:numId="20">
    <w:abstractNumId w:val="38"/>
  </w:num>
  <w:num w:numId="21">
    <w:abstractNumId w:val="32"/>
  </w:num>
  <w:num w:numId="22">
    <w:abstractNumId w:val="9"/>
  </w:num>
  <w:num w:numId="23">
    <w:abstractNumId w:val="20"/>
  </w:num>
  <w:num w:numId="24">
    <w:abstractNumId w:val="10"/>
  </w:num>
  <w:num w:numId="25">
    <w:abstractNumId w:val="19"/>
  </w:num>
  <w:num w:numId="26">
    <w:abstractNumId w:val="26"/>
  </w:num>
  <w:num w:numId="27">
    <w:abstractNumId w:val="8"/>
  </w:num>
  <w:num w:numId="28">
    <w:abstractNumId w:val="11"/>
  </w:num>
  <w:num w:numId="29">
    <w:abstractNumId w:val="18"/>
  </w:num>
  <w:num w:numId="30">
    <w:abstractNumId w:val="22"/>
  </w:num>
  <w:num w:numId="31">
    <w:abstractNumId w:val="33"/>
  </w:num>
  <w:num w:numId="32">
    <w:abstractNumId w:val="15"/>
  </w:num>
  <w:num w:numId="33">
    <w:abstractNumId w:val="37"/>
  </w:num>
  <w:num w:numId="34">
    <w:abstractNumId w:val="23"/>
  </w:num>
  <w:num w:numId="35">
    <w:abstractNumId w:val="24"/>
  </w:num>
  <w:num w:numId="36">
    <w:abstractNumId w:val="27"/>
  </w:num>
  <w:num w:numId="37">
    <w:abstractNumId w:val="34"/>
  </w:num>
  <w:num w:numId="38">
    <w:abstractNumId w:val="30"/>
  </w:num>
  <w:num w:numId="39">
    <w:abstractNumId w:val="16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7CC"/>
    <w:rsid w:val="000108AF"/>
    <w:rsid w:val="000156C0"/>
    <w:rsid w:val="000179E3"/>
    <w:rsid w:val="000372CC"/>
    <w:rsid w:val="00046B4F"/>
    <w:rsid w:val="00052C8E"/>
    <w:rsid w:val="00054285"/>
    <w:rsid w:val="00072E10"/>
    <w:rsid w:val="000768F4"/>
    <w:rsid w:val="000827E1"/>
    <w:rsid w:val="0008632C"/>
    <w:rsid w:val="000925B2"/>
    <w:rsid w:val="000B794F"/>
    <w:rsid w:val="000B7A8B"/>
    <w:rsid w:val="000E33EA"/>
    <w:rsid w:val="000F3B4D"/>
    <w:rsid w:val="00105C27"/>
    <w:rsid w:val="00112287"/>
    <w:rsid w:val="00113EBB"/>
    <w:rsid w:val="001153F7"/>
    <w:rsid w:val="0011570F"/>
    <w:rsid w:val="00121DDA"/>
    <w:rsid w:val="00132A21"/>
    <w:rsid w:val="00132E07"/>
    <w:rsid w:val="00141C04"/>
    <w:rsid w:val="00144FFB"/>
    <w:rsid w:val="00152C08"/>
    <w:rsid w:val="001570B2"/>
    <w:rsid w:val="00157F02"/>
    <w:rsid w:val="001623A4"/>
    <w:rsid w:val="001624C3"/>
    <w:rsid w:val="0017193E"/>
    <w:rsid w:val="00182896"/>
    <w:rsid w:val="00184887"/>
    <w:rsid w:val="001926AF"/>
    <w:rsid w:val="001929D5"/>
    <w:rsid w:val="0019325C"/>
    <w:rsid w:val="001940E9"/>
    <w:rsid w:val="001943F9"/>
    <w:rsid w:val="001A3188"/>
    <w:rsid w:val="001C1013"/>
    <w:rsid w:val="001C3346"/>
    <w:rsid w:val="001C7686"/>
    <w:rsid w:val="001E4CAB"/>
    <w:rsid w:val="002076FE"/>
    <w:rsid w:val="00216C1B"/>
    <w:rsid w:val="00220400"/>
    <w:rsid w:val="00230342"/>
    <w:rsid w:val="00231C0D"/>
    <w:rsid w:val="00241989"/>
    <w:rsid w:val="00243F3A"/>
    <w:rsid w:val="00256583"/>
    <w:rsid w:val="00263877"/>
    <w:rsid w:val="002733AA"/>
    <w:rsid w:val="0029108A"/>
    <w:rsid w:val="002A068F"/>
    <w:rsid w:val="002A40F0"/>
    <w:rsid w:val="002B1F13"/>
    <w:rsid w:val="002B27DF"/>
    <w:rsid w:val="002C0FEF"/>
    <w:rsid w:val="002C3451"/>
    <w:rsid w:val="002C38F4"/>
    <w:rsid w:val="002D68C4"/>
    <w:rsid w:val="002E6726"/>
    <w:rsid w:val="002E7862"/>
    <w:rsid w:val="002F0A4B"/>
    <w:rsid w:val="002F1575"/>
    <w:rsid w:val="002F2340"/>
    <w:rsid w:val="0030446C"/>
    <w:rsid w:val="00306296"/>
    <w:rsid w:val="00306D3B"/>
    <w:rsid w:val="00317698"/>
    <w:rsid w:val="00327EB7"/>
    <w:rsid w:val="003374A1"/>
    <w:rsid w:val="0036181A"/>
    <w:rsid w:val="00366B2B"/>
    <w:rsid w:val="003674F4"/>
    <w:rsid w:val="00375469"/>
    <w:rsid w:val="003A76C9"/>
    <w:rsid w:val="003B10B9"/>
    <w:rsid w:val="003C254C"/>
    <w:rsid w:val="003D4C66"/>
    <w:rsid w:val="003D60C3"/>
    <w:rsid w:val="003E1934"/>
    <w:rsid w:val="003E7A5B"/>
    <w:rsid w:val="004028C5"/>
    <w:rsid w:val="00425C25"/>
    <w:rsid w:val="00435D4F"/>
    <w:rsid w:val="00460564"/>
    <w:rsid w:val="004611DB"/>
    <w:rsid w:val="00480C74"/>
    <w:rsid w:val="0048329B"/>
    <w:rsid w:val="004839C2"/>
    <w:rsid w:val="00484D97"/>
    <w:rsid w:val="00493816"/>
    <w:rsid w:val="004A1A94"/>
    <w:rsid w:val="004B6A89"/>
    <w:rsid w:val="004C0290"/>
    <w:rsid w:val="004C2E97"/>
    <w:rsid w:val="004D3B09"/>
    <w:rsid w:val="004E51CF"/>
    <w:rsid w:val="004F0734"/>
    <w:rsid w:val="004F3198"/>
    <w:rsid w:val="004F36F1"/>
    <w:rsid w:val="0051173C"/>
    <w:rsid w:val="00516492"/>
    <w:rsid w:val="005169C5"/>
    <w:rsid w:val="00522737"/>
    <w:rsid w:val="00533BC0"/>
    <w:rsid w:val="00536A44"/>
    <w:rsid w:val="0053709C"/>
    <w:rsid w:val="005375AA"/>
    <w:rsid w:val="00547365"/>
    <w:rsid w:val="005562C5"/>
    <w:rsid w:val="00560E86"/>
    <w:rsid w:val="00561481"/>
    <w:rsid w:val="005662ED"/>
    <w:rsid w:val="0058113A"/>
    <w:rsid w:val="005832B6"/>
    <w:rsid w:val="005953AF"/>
    <w:rsid w:val="005A2EDE"/>
    <w:rsid w:val="005A47F7"/>
    <w:rsid w:val="005C5FC0"/>
    <w:rsid w:val="005D2D39"/>
    <w:rsid w:val="005D3F8F"/>
    <w:rsid w:val="005E1231"/>
    <w:rsid w:val="005E1815"/>
    <w:rsid w:val="005F247D"/>
    <w:rsid w:val="00606C4B"/>
    <w:rsid w:val="00612D66"/>
    <w:rsid w:val="006329D5"/>
    <w:rsid w:val="006344D5"/>
    <w:rsid w:val="00655129"/>
    <w:rsid w:val="006664B6"/>
    <w:rsid w:val="00676A37"/>
    <w:rsid w:val="00677967"/>
    <w:rsid w:val="0068245E"/>
    <w:rsid w:val="0069043D"/>
    <w:rsid w:val="00692306"/>
    <w:rsid w:val="00692C40"/>
    <w:rsid w:val="0069500E"/>
    <w:rsid w:val="006A0209"/>
    <w:rsid w:val="006B0D47"/>
    <w:rsid w:val="006E191A"/>
    <w:rsid w:val="006F37E4"/>
    <w:rsid w:val="007075CF"/>
    <w:rsid w:val="00713F12"/>
    <w:rsid w:val="007235E8"/>
    <w:rsid w:val="00724A43"/>
    <w:rsid w:val="007316DA"/>
    <w:rsid w:val="0073666E"/>
    <w:rsid w:val="00752483"/>
    <w:rsid w:val="00780FBA"/>
    <w:rsid w:val="0078270E"/>
    <w:rsid w:val="007A2971"/>
    <w:rsid w:val="007A4EDB"/>
    <w:rsid w:val="007A70CF"/>
    <w:rsid w:val="007B154C"/>
    <w:rsid w:val="007B3281"/>
    <w:rsid w:val="007B7186"/>
    <w:rsid w:val="007C1355"/>
    <w:rsid w:val="007C3296"/>
    <w:rsid w:val="007D487A"/>
    <w:rsid w:val="007E581B"/>
    <w:rsid w:val="007F7BAA"/>
    <w:rsid w:val="00803B8B"/>
    <w:rsid w:val="00805976"/>
    <w:rsid w:val="00822CBE"/>
    <w:rsid w:val="00830A03"/>
    <w:rsid w:val="00834305"/>
    <w:rsid w:val="00837DCF"/>
    <w:rsid w:val="008466BC"/>
    <w:rsid w:val="00851984"/>
    <w:rsid w:val="0085216E"/>
    <w:rsid w:val="0086074F"/>
    <w:rsid w:val="008620AF"/>
    <w:rsid w:val="00864EC1"/>
    <w:rsid w:val="0086709A"/>
    <w:rsid w:val="008701A5"/>
    <w:rsid w:val="008701DB"/>
    <w:rsid w:val="00886B30"/>
    <w:rsid w:val="0089436B"/>
    <w:rsid w:val="00897FB4"/>
    <w:rsid w:val="008A2C5D"/>
    <w:rsid w:val="008A5BAF"/>
    <w:rsid w:val="008B4A1F"/>
    <w:rsid w:val="008B669B"/>
    <w:rsid w:val="008C4FC8"/>
    <w:rsid w:val="008D6739"/>
    <w:rsid w:val="00905974"/>
    <w:rsid w:val="00910B25"/>
    <w:rsid w:val="00911B6C"/>
    <w:rsid w:val="009124DD"/>
    <w:rsid w:val="009211DB"/>
    <w:rsid w:val="00922437"/>
    <w:rsid w:val="009229DA"/>
    <w:rsid w:val="0094423C"/>
    <w:rsid w:val="00951A15"/>
    <w:rsid w:val="009552F6"/>
    <w:rsid w:val="00961BA5"/>
    <w:rsid w:val="009703B9"/>
    <w:rsid w:val="00976EA9"/>
    <w:rsid w:val="00982D85"/>
    <w:rsid w:val="009853E8"/>
    <w:rsid w:val="009A4B2D"/>
    <w:rsid w:val="009B1E84"/>
    <w:rsid w:val="009B5134"/>
    <w:rsid w:val="009C035D"/>
    <w:rsid w:val="009C25C0"/>
    <w:rsid w:val="009D2642"/>
    <w:rsid w:val="009D4C16"/>
    <w:rsid w:val="009E507A"/>
    <w:rsid w:val="00A14D1F"/>
    <w:rsid w:val="00A31E34"/>
    <w:rsid w:val="00A320A0"/>
    <w:rsid w:val="00A360EF"/>
    <w:rsid w:val="00A471DB"/>
    <w:rsid w:val="00A560C2"/>
    <w:rsid w:val="00A56F98"/>
    <w:rsid w:val="00A571B4"/>
    <w:rsid w:val="00A64661"/>
    <w:rsid w:val="00A747AE"/>
    <w:rsid w:val="00A87196"/>
    <w:rsid w:val="00A90305"/>
    <w:rsid w:val="00A95506"/>
    <w:rsid w:val="00A95FC2"/>
    <w:rsid w:val="00A97EEB"/>
    <w:rsid w:val="00AB123B"/>
    <w:rsid w:val="00AB62ED"/>
    <w:rsid w:val="00AC47A5"/>
    <w:rsid w:val="00AD708D"/>
    <w:rsid w:val="00AE4002"/>
    <w:rsid w:val="00AE4171"/>
    <w:rsid w:val="00B047EC"/>
    <w:rsid w:val="00B06DD2"/>
    <w:rsid w:val="00B12E1D"/>
    <w:rsid w:val="00B168F9"/>
    <w:rsid w:val="00B275EC"/>
    <w:rsid w:val="00B351D3"/>
    <w:rsid w:val="00B5287E"/>
    <w:rsid w:val="00B6092B"/>
    <w:rsid w:val="00B6104E"/>
    <w:rsid w:val="00B620E5"/>
    <w:rsid w:val="00B73D46"/>
    <w:rsid w:val="00B766B6"/>
    <w:rsid w:val="00B849AC"/>
    <w:rsid w:val="00B96868"/>
    <w:rsid w:val="00BB595E"/>
    <w:rsid w:val="00BB68DF"/>
    <w:rsid w:val="00BC0B50"/>
    <w:rsid w:val="00BC491B"/>
    <w:rsid w:val="00BE000F"/>
    <w:rsid w:val="00BE0B5A"/>
    <w:rsid w:val="00BF4E75"/>
    <w:rsid w:val="00BF6AD9"/>
    <w:rsid w:val="00C00AD4"/>
    <w:rsid w:val="00C2182C"/>
    <w:rsid w:val="00C22A99"/>
    <w:rsid w:val="00C25892"/>
    <w:rsid w:val="00C3119A"/>
    <w:rsid w:val="00C40B41"/>
    <w:rsid w:val="00C41CA0"/>
    <w:rsid w:val="00C427CC"/>
    <w:rsid w:val="00C52B47"/>
    <w:rsid w:val="00C67FD5"/>
    <w:rsid w:val="00C749F4"/>
    <w:rsid w:val="00C77326"/>
    <w:rsid w:val="00C814E7"/>
    <w:rsid w:val="00C8450A"/>
    <w:rsid w:val="00C86FA8"/>
    <w:rsid w:val="00C93A32"/>
    <w:rsid w:val="00CA6F86"/>
    <w:rsid w:val="00CD40FE"/>
    <w:rsid w:val="00CD7693"/>
    <w:rsid w:val="00CE4876"/>
    <w:rsid w:val="00CE754C"/>
    <w:rsid w:val="00CE7E1B"/>
    <w:rsid w:val="00CF207A"/>
    <w:rsid w:val="00CF477C"/>
    <w:rsid w:val="00D02BDE"/>
    <w:rsid w:val="00D05DC0"/>
    <w:rsid w:val="00D23B1C"/>
    <w:rsid w:val="00D24357"/>
    <w:rsid w:val="00D42BE2"/>
    <w:rsid w:val="00D45276"/>
    <w:rsid w:val="00D45807"/>
    <w:rsid w:val="00D529A9"/>
    <w:rsid w:val="00D54E9F"/>
    <w:rsid w:val="00D5732F"/>
    <w:rsid w:val="00D63874"/>
    <w:rsid w:val="00D6487C"/>
    <w:rsid w:val="00D6539C"/>
    <w:rsid w:val="00D715C9"/>
    <w:rsid w:val="00D7573C"/>
    <w:rsid w:val="00D75795"/>
    <w:rsid w:val="00D83A76"/>
    <w:rsid w:val="00D83C68"/>
    <w:rsid w:val="00D85F8D"/>
    <w:rsid w:val="00D87623"/>
    <w:rsid w:val="00D92469"/>
    <w:rsid w:val="00D96E3D"/>
    <w:rsid w:val="00D97147"/>
    <w:rsid w:val="00DA0D69"/>
    <w:rsid w:val="00DA63CC"/>
    <w:rsid w:val="00DC2691"/>
    <w:rsid w:val="00DF0788"/>
    <w:rsid w:val="00E021BB"/>
    <w:rsid w:val="00E03183"/>
    <w:rsid w:val="00E03E13"/>
    <w:rsid w:val="00E402F3"/>
    <w:rsid w:val="00E43EFE"/>
    <w:rsid w:val="00E51980"/>
    <w:rsid w:val="00E62557"/>
    <w:rsid w:val="00E67B1D"/>
    <w:rsid w:val="00E772C7"/>
    <w:rsid w:val="00E95BFC"/>
    <w:rsid w:val="00E97E13"/>
    <w:rsid w:val="00EA786A"/>
    <w:rsid w:val="00EB7741"/>
    <w:rsid w:val="00EC4F2C"/>
    <w:rsid w:val="00F044DB"/>
    <w:rsid w:val="00F111B7"/>
    <w:rsid w:val="00F12023"/>
    <w:rsid w:val="00F31580"/>
    <w:rsid w:val="00F32046"/>
    <w:rsid w:val="00F539EC"/>
    <w:rsid w:val="00F6020B"/>
    <w:rsid w:val="00F64ACF"/>
    <w:rsid w:val="00F84FBD"/>
    <w:rsid w:val="00F85ABB"/>
    <w:rsid w:val="00FB284C"/>
    <w:rsid w:val="00FB5F17"/>
    <w:rsid w:val="00FC55D5"/>
    <w:rsid w:val="00FC6C91"/>
    <w:rsid w:val="00FD32EF"/>
    <w:rsid w:val="00FE0CDD"/>
    <w:rsid w:val="00FE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A310A5"/>
  <w15:chartTrackingRefBased/>
  <w15:docId w15:val="{C9998EA6-49DB-4F0C-8579-84A70A53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E5E5E" w:themeColor="text2"/>
        <w:sz w:val="24"/>
        <w:szCs w:val="24"/>
        <w:lang w:val="en-US" w:eastAsia="ja-JP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1C76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25B13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525B13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/>
      <w:contextualSpacing/>
    </w:pPr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7B881D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5E5E5E" w:themeColor="text2"/>
        <w:left w:val="dotted" w:sz="2" w:space="2" w:color="FFFFFF" w:themeColor="background1"/>
        <w:right w:val="dotted" w:sz="2" w:space="2" w:color="FFFFFF" w:themeColor="background1"/>
      </w:pBdr>
      <w:spacing w:after="40"/>
      <w:contextualSpacing/>
    </w:pPr>
    <w:rPr>
      <w:b/>
      <w:bCs/>
      <w:smallCaps/>
      <w:color w:val="7B881D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7B881D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5E5E5E" w:themeColor="text2"/>
      </w:pBdr>
      <w:spacing w:after="360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204559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525B13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20455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204559" w:themeColor="accent1" w:themeShade="80"/>
        <w:bottom w:val="single" w:sz="4" w:space="10" w:color="204559" w:themeColor="accent1" w:themeShade="80"/>
      </w:pBdr>
      <w:spacing w:before="360" w:after="360"/>
      <w:jc w:val="center"/>
    </w:pPr>
    <w:rPr>
      <w:i/>
      <w:iCs/>
      <w:color w:val="20455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20455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204559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20455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414141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525B13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22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525B1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1C7686"/>
    <w:rPr>
      <w:rFonts w:asciiTheme="majorHAnsi" w:eastAsiaTheme="majorEastAsia" w:hAnsiTheme="majorHAnsi" w:cstheme="majorBidi"/>
      <w:color w:val="204458" w:themeColor="accent1" w:themeShade="7F"/>
    </w:rPr>
  </w:style>
  <w:style w:type="paragraph" w:styleId="BodyTextIndent">
    <w:name w:val="Body Text Indent"/>
    <w:basedOn w:val="Normal"/>
    <w:link w:val="BodyTextIndentChar"/>
    <w:semiHidden/>
    <w:rsid w:val="001C7686"/>
    <w:pPr>
      <w:tabs>
        <w:tab w:val="left" w:pos="3240"/>
        <w:tab w:val="left" w:pos="3510"/>
      </w:tabs>
      <w:spacing w:after="0"/>
      <w:ind w:left="720"/>
    </w:pPr>
    <w:rPr>
      <w:rFonts w:ascii="Arial" w:eastAsia="Times New Roman" w:hAnsi="Arial" w:cs="Times New Roman"/>
      <w:color w:val="auto"/>
      <w:sz w:val="28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1C7686"/>
    <w:rPr>
      <w:rFonts w:ascii="Arial" w:eastAsia="Times New Roman" w:hAnsi="Arial" w:cs="Times New Roman"/>
      <w:color w:val="auto"/>
      <w:sz w:val="28"/>
      <w:szCs w:val="20"/>
      <w:lang w:eastAsia="en-US"/>
    </w:rPr>
  </w:style>
  <w:style w:type="paragraph" w:styleId="BodyTextIndent2">
    <w:name w:val="Body Text Indent 2"/>
    <w:basedOn w:val="Normal"/>
    <w:link w:val="BodyTextIndent2Char"/>
    <w:semiHidden/>
    <w:rsid w:val="001C7686"/>
    <w:pPr>
      <w:tabs>
        <w:tab w:val="left" w:pos="3240"/>
        <w:tab w:val="left" w:pos="3420"/>
      </w:tabs>
      <w:spacing w:after="0"/>
      <w:ind w:left="3420" w:hanging="2700"/>
    </w:pPr>
    <w:rPr>
      <w:rFonts w:ascii="Arial" w:eastAsia="Times New Roman" w:hAnsi="Arial" w:cs="Times New Roman"/>
      <w:color w:val="000080"/>
      <w:sz w:val="28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1C7686"/>
    <w:rPr>
      <w:rFonts w:ascii="Arial" w:eastAsia="Times New Roman" w:hAnsi="Arial" w:cs="Times New Roman"/>
      <w:color w:val="000080"/>
      <w:sz w:val="28"/>
      <w:szCs w:val="20"/>
      <w:lang w:eastAsia="en-US"/>
    </w:rPr>
  </w:style>
  <w:style w:type="paragraph" w:styleId="NoSpacing">
    <w:name w:val="No Spacing"/>
    <w:link w:val="NoSpacingChar"/>
    <w:uiPriority w:val="1"/>
    <w:qFormat/>
    <w:rsid w:val="00C52B47"/>
    <w:pPr>
      <w:spacing w:beforeAutospacing="1" w:after="0" w:afterAutospacing="1"/>
    </w:pPr>
    <w:rPr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52B47"/>
    <w:rPr>
      <w:color w:val="auto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2737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unhideWhenUsed/>
    <w:rsid w:val="00516492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516492"/>
  </w:style>
  <w:style w:type="paragraph" w:styleId="ListParagraph">
    <w:name w:val="List Paragraph"/>
    <w:basedOn w:val="Normal"/>
    <w:uiPriority w:val="34"/>
    <w:unhideWhenUsed/>
    <w:qFormat/>
    <w:rsid w:val="0051649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6FA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lrzxr">
    <w:name w:val="lrzxr"/>
    <w:basedOn w:val="DefaultParagraphFont"/>
    <w:rsid w:val="005662ED"/>
  </w:style>
  <w:style w:type="character" w:customStyle="1" w:styleId="w8qarf">
    <w:name w:val="w8qarf"/>
    <w:basedOn w:val="DefaultParagraphFont"/>
    <w:rsid w:val="00566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7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063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86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jpg"/><Relationship Id="rId26" Type="http://schemas.openxmlformats.org/officeDocument/2006/relationships/image" Target="media/image12.png"/><Relationship Id="rId39" Type="http://schemas.openxmlformats.org/officeDocument/2006/relationships/image" Target="media/image25.jp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hyperlink" Target="https://www.mealsonwheelsnewburgh.org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5.png"/><Relationship Id="rId25" Type="http://schemas.openxmlformats.org/officeDocument/2006/relationships/hyperlink" Target="http://www.StormKingGolfClub.com" TargetMode="External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5.jp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jpg"/><Relationship Id="rId32" Type="http://schemas.openxmlformats.org/officeDocument/2006/relationships/image" Target="media/image18.jp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jpg"/><Relationship Id="rId28" Type="http://schemas.openxmlformats.org/officeDocument/2006/relationships/image" Target="media/image14.png"/><Relationship Id="rId36" Type="http://schemas.openxmlformats.org/officeDocument/2006/relationships/image" Target="media/image22.jp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gi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3.jpg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dir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>
            <a:lumMod val="40000"/>
            <a:lumOff val="60000"/>
          </a:schemeClr>
        </a:solidFill>
        <a:ln>
          <a:noFill/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40262f94-9f35-4ac3-9a90-690165a166b7"/>
    <ds:schemaRef ds:uri="a4f35948-e619-41b3-aa29-22878b09cfd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A55329-86B8-40E2-9F61-2C7D4F3E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851</TotalTime>
  <Pages>12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Dirago</dc:creator>
  <cp:keywords/>
  <dc:description/>
  <cp:lastModifiedBy>Joe Dirago</cp:lastModifiedBy>
  <cp:revision>33</cp:revision>
  <cp:lastPrinted>2019-06-14T11:56:00Z</cp:lastPrinted>
  <dcterms:created xsi:type="dcterms:W3CDTF">2019-06-11T22:55:00Z</dcterms:created>
  <dcterms:modified xsi:type="dcterms:W3CDTF">2019-06-14T12:01:00Z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